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DAA8E">
      <w:pPr>
        <w:pStyle w:val="2"/>
        <w:keepNext w:val="0"/>
        <w:keepLines w:val="0"/>
        <w:widowControl/>
        <w:suppressLineNumbers w:val="0"/>
        <w:jc w:val="center"/>
        <w:rPr>
          <w:rFonts w:eastAsia="华文中宋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“南开大学大学生士兵奋斗者”荣誉称号申请表</w:t>
      </w:r>
    </w:p>
    <w:tbl>
      <w:tblPr>
        <w:tblStyle w:val="8"/>
        <w:tblpPr w:leftFromText="180" w:rightFromText="180" w:vertAnchor="text" w:horzAnchor="margin" w:tblpXSpec="center" w:tblpY="493"/>
        <w:tblW w:w="10185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1731"/>
        <w:gridCol w:w="1500"/>
        <w:gridCol w:w="1152"/>
        <w:gridCol w:w="1186"/>
        <w:gridCol w:w="1403"/>
        <w:gridCol w:w="1636"/>
      </w:tblGrid>
      <w:tr w14:paraId="2EAAA2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577" w:type="dxa"/>
            <w:tcBorders>
              <w:top w:val="single" w:color="000000" w:sz="12" w:space="0"/>
            </w:tcBorders>
            <w:vAlign w:val="center"/>
          </w:tcPr>
          <w:p w14:paraId="7E31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position w:val="-34"/>
                <w:sz w:val="24"/>
              </w:rPr>
            </w:pPr>
            <w:r>
              <w:rPr>
                <w:rFonts w:ascii="宋体" w:hAnsi="宋体"/>
                <w:position w:val="-34"/>
                <w:sz w:val="24"/>
              </w:rPr>
              <w:t>姓名</w:t>
            </w:r>
          </w:p>
        </w:tc>
        <w:tc>
          <w:tcPr>
            <w:tcW w:w="1731" w:type="dxa"/>
            <w:tcBorders>
              <w:top w:val="single" w:color="000000" w:sz="12" w:space="0"/>
            </w:tcBorders>
            <w:vAlign w:val="center"/>
          </w:tcPr>
          <w:p w14:paraId="3C776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000000" w:sz="12" w:space="0"/>
            </w:tcBorders>
            <w:vAlign w:val="center"/>
          </w:tcPr>
          <w:p w14:paraId="5F164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position w:val="-34"/>
                <w:sz w:val="24"/>
              </w:rPr>
            </w:pPr>
            <w:r>
              <w:rPr>
                <w:rFonts w:ascii="宋体" w:hAnsi="宋体"/>
                <w:position w:val="-34"/>
                <w:sz w:val="24"/>
              </w:rPr>
              <w:t>性别</w:t>
            </w:r>
          </w:p>
        </w:tc>
        <w:tc>
          <w:tcPr>
            <w:tcW w:w="1152" w:type="dxa"/>
            <w:tcBorders>
              <w:top w:val="single" w:color="000000" w:sz="12" w:space="0"/>
            </w:tcBorders>
            <w:vAlign w:val="center"/>
          </w:tcPr>
          <w:p w14:paraId="3CEB7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000000" w:sz="12" w:space="0"/>
            </w:tcBorders>
            <w:vAlign w:val="center"/>
          </w:tcPr>
          <w:p w14:paraId="3D795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position w:val="-34"/>
                <w:sz w:val="24"/>
                <w:lang w:val="en-US" w:eastAsia="zh-CN"/>
              </w:rPr>
              <w:t>出生年月</w:t>
            </w:r>
          </w:p>
        </w:tc>
        <w:tc>
          <w:tcPr>
            <w:tcW w:w="1403" w:type="dxa"/>
            <w:tcBorders>
              <w:top w:val="single" w:color="000000" w:sz="12" w:space="0"/>
            </w:tcBorders>
            <w:vAlign w:val="center"/>
          </w:tcPr>
          <w:p w14:paraId="342AA702">
            <w:pPr>
              <w:jc w:val="center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636" w:type="dxa"/>
            <w:vMerge w:val="restart"/>
            <w:tcBorders>
              <w:top w:val="single" w:color="000000" w:sz="12" w:space="0"/>
            </w:tcBorders>
            <w:vAlign w:val="center"/>
          </w:tcPr>
          <w:p w14:paraId="5E0CEFEA">
            <w:pPr>
              <w:jc w:val="center"/>
              <w:rPr>
                <w:rFonts w:ascii="宋体" w:hAnsi="宋体"/>
                <w:position w:val="-34"/>
                <w:sz w:val="24"/>
              </w:rPr>
            </w:pPr>
            <w:r>
              <w:rPr>
                <w:rFonts w:hint="eastAsia" w:ascii="楷体_GB2312" w:hAnsi="宋体" w:eastAsia="楷体_GB2312"/>
                <w:position w:val="-34"/>
                <w:szCs w:val="21"/>
              </w:rPr>
              <w:t>近期一寸</w:t>
            </w:r>
            <w:r>
              <w:rPr>
                <w:rFonts w:hint="eastAsia" w:ascii="楷体_GB2312" w:hAnsi="宋体" w:eastAsia="楷体_GB2312"/>
                <w:position w:val="-34"/>
                <w:szCs w:val="21"/>
                <w:lang w:val="en-US" w:eastAsia="zh-CN"/>
              </w:rPr>
              <w:t>免冠</w:t>
            </w:r>
            <w:r>
              <w:rPr>
                <w:rFonts w:hint="eastAsia" w:ascii="楷体_GB2312" w:hAnsi="宋体" w:eastAsia="楷体_GB2312"/>
                <w:position w:val="-34"/>
                <w:szCs w:val="21"/>
              </w:rPr>
              <w:t>照片</w:t>
            </w:r>
          </w:p>
        </w:tc>
      </w:tr>
      <w:tr w14:paraId="20BA3F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77" w:type="dxa"/>
            <w:vAlign w:val="center"/>
          </w:tcPr>
          <w:p w14:paraId="67CB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spacing w:val="20"/>
                <w:position w:val="-34"/>
                <w:sz w:val="24"/>
              </w:rPr>
            </w:pPr>
            <w:r>
              <w:rPr>
                <w:rFonts w:hint="eastAsia" w:ascii="宋体" w:hAnsi="宋体"/>
                <w:spacing w:val="20"/>
                <w:position w:val="-34"/>
                <w:sz w:val="24"/>
              </w:rPr>
              <w:t>学号</w:t>
            </w:r>
          </w:p>
        </w:tc>
        <w:tc>
          <w:tcPr>
            <w:tcW w:w="1731" w:type="dxa"/>
            <w:vAlign w:val="center"/>
          </w:tcPr>
          <w:p w14:paraId="43A22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BD8F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position w:val="-34"/>
                <w:sz w:val="24"/>
              </w:rPr>
            </w:pPr>
            <w:r>
              <w:rPr>
                <w:rFonts w:ascii="宋体" w:hAnsi="宋体"/>
                <w:position w:val="-34"/>
                <w:sz w:val="24"/>
              </w:rPr>
              <w:t>政治面貌</w:t>
            </w:r>
          </w:p>
        </w:tc>
        <w:tc>
          <w:tcPr>
            <w:tcW w:w="1152" w:type="dxa"/>
            <w:vAlign w:val="center"/>
          </w:tcPr>
          <w:p w14:paraId="7210D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186" w:type="dxa"/>
            <w:vAlign w:val="center"/>
          </w:tcPr>
          <w:p w14:paraId="74749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position w:val="-34"/>
                <w:sz w:val="24"/>
              </w:rPr>
            </w:pPr>
            <w:r>
              <w:rPr>
                <w:rFonts w:ascii="宋体" w:hAnsi="宋体"/>
                <w:position w:val="-34"/>
                <w:sz w:val="24"/>
              </w:rPr>
              <w:t>民族</w:t>
            </w:r>
          </w:p>
        </w:tc>
        <w:tc>
          <w:tcPr>
            <w:tcW w:w="1403" w:type="dxa"/>
            <w:vAlign w:val="center"/>
          </w:tcPr>
          <w:p w14:paraId="7BCCE43D">
            <w:pPr>
              <w:jc w:val="center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636" w:type="dxa"/>
            <w:vMerge w:val="continue"/>
            <w:vAlign w:val="center"/>
          </w:tcPr>
          <w:p w14:paraId="682FEFC6">
            <w:pPr>
              <w:jc w:val="center"/>
              <w:rPr>
                <w:rFonts w:ascii="宋体" w:hAnsi="宋体"/>
                <w:position w:val="-34"/>
                <w:sz w:val="24"/>
              </w:rPr>
            </w:pPr>
          </w:p>
        </w:tc>
      </w:tr>
      <w:tr w14:paraId="742722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577" w:type="dxa"/>
            <w:vAlign w:val="center"/>
          </w:tcPr>
          <w:p w14:paraId="671F3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spacing w:val="20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position w:val="-34"/>
                <w:sz w:val="24"/>
                <w:lang w:val="en-US" w:eastAsia="zh-CN"/>
              </w:rPr>
              <w:t>联系电话</w:t>
            </w:r>
          </w:p>
        </w:tc>
        <w:tc>
          <w:tcPr>
            <w:tcW w:w="1731" w:type="dxa"/>
            <w:vAlign w:val="center"/>
          </w:tcPr>
          <w:p w14:paraId="5762B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D0D3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position w:val="-34"/>
                <w:sz w:val="24"/>
                <w:lang w:val="en-US" w:eastAsia="zh-CN"/>
              </w:rPr>
              <w:t>服役军种</w:t>
            </w:r>
          </w:p>
        </w:tc>
        <w:tc>
          <w:tcPr>
            <w:tcW w:w="1152" w:type="dxa"/>
            <w:vAlign w:val="center"/>
          </w:tcPr>
          <w:p w14:paraId="2F355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186" w:type="dxa"/>
            <w:vAlign w:val="center"/>
          </w:tcPr>
          <w:p w14:paraId="4079D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position w:val="-34"/>
                <w:sz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退役时间</w:t>
            </w:r>
          </w:p>
        </w:tc>
        <w:tc>
          <w:tcPr>
            <w:tcW w:w="1403" w:type="dxa"/>
            <w:vAlign w:val="center"/>
          </w:tcPr>
          <w:p w14:paraId="10D47084">
            <w:pPr>
              <w:jc w:val="center"/>
              <w:rPr>
                <w:rFonts w:hint="eastAsia" w:ascii="宋体" w:hAnsi="宋体" w:eastAsia="宋体"/>
                <w:position w:val="-34"/>
                <w:sz w:val="24"/>
                <w:lang w:val="en-US" w:eastAsia="zh-CN"/>
              </w:rPr>
            </w:pPr>
          </w:p>
        </w:tc>
        <w:tc>
          <w:tcPr>
            <w:tcW w:w="1636" w:type="dxa"/>
            <w:vMerge w:val="continue"/>
            <w:vAlign w:val="center"/>
          </w:tcPr>
          <w:p w14:paraId="314084FF">
            <w:pPr>
              <w:jc w:val="center"/>
              <w:rPr>
                <w:rFonts w:ascii="宋体" w:hAnsi="宋体"/>
                <w:position w:val="-34"/>
                <w:sz w:val="24"/>
              </w:rPr>
            </w:pPr>
          </w:p>
        </w:tc>
      </w:tr>
      <w:tr w14:paraId="07A7DFC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577" w:type="dxa"/>
            <w:vAlign w:val="center"/>
          </w:tcPr>
          <w:p w14:paraId="63BA0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none"/>
              </w:rPr>
              <w:t>复（入）学</w:t>
            </w: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>南开大学</w:t>
            </w:r>
            <w:r>
              <w:rPr>
                <w:rFonts w:hint="eastAsia" w:ascii="宋体" w:hAnsi="宋体"/>
                <w:sz w:val="24"/>
                <w:u w:val="none"/>
              </w:rPr>
              <w:t>时间</w:t>
            </w:r>
          </w:p>
        </w:tc>
        <w:tc>
          <w:tcPr>
            <w:tcW w:w="1731" w:type="dxa"/>
            <w:vAlign w:val="center"/>
          </w:tcPr>
          <w:p w14:paraId="6C571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sz w:val="24"/>
                <w:u w:val="single"/>
              </w:rPr>
            </w:pPr>
          </w:p>
        </w:tc>
        <w:tc>
          <w:tcPr>
            <w:tcW w:w="1500" w:type="dxa"/>
            <w:vAlign w:val="center"/>
          </w:tcPr>
          <w:p w14:paraId="5450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none"/>
              </w:rPr>
              <w:t>入伍单位及职务</w:t>
            </w:r>
          </w:p>
        </w:tc>
        <w:tc>
          <w:tcPr>
            <w:tcW w:w="3741" w:type="dxa"/>
            <w:gridSpan w:val="3"/>
            <w:vAlign w:val="center"/>
          </w:tcPr>
          <w:p w14:paraId="16793CD1">
            <w:pPr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i/>
                <w:iCs/>
                <w:sz w:val="24"/>
                <w:u w:val="none"/>
              </w:rPr>
              <w:t>（若需保密可不填写）</w:t>
            </w:r>
          </w:p>
        </w:tc>
        <w:tc>
          <w:tcPr>
            <w:tcW w:w="1636" w:type="dxa"/>
            <w:vMerge w:val="continue"/>
            <w:vAlign w:val="center"/>
          </w:tcPr>
          <w:p w14:paraId="413DBE06">
            <w:pPr>
              <w:jc w:val="center"/>
              <w:rPr>
                <w:rFonts w:ascii="宋体" w:hAnsi="宋体"/>
                <w:position w:val="-34"/>
                <w:sz w:val="24"/>
              </w:rPr>
            </w:pPr>
          </w:p>
        </w:tc>
      </w:tr>
      <w:tr w14:paraId="5CDAA5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3308" w:type="dxa"/>
            <w:gridSpan w:val="2"/>
            <w:vAlign w:val="center"/>
          </w:tcPr>
          <w:p w14:paraId="06B22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宋体" w:hAnsi="宋体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position w:val="-34"/>
                <w:sz w:val="24"/>
                <w:lang w:val="en-US" w:eastAsia="zh-CN"/>
              </w:rPr>
              <w:t>成绩专业排名百分比</w:t>
            </w:r>
          </w:p>
          <w:p w14:paraId="05B7C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楷体_GB2312" w:hAnsi="宋体" w:eastAsia="宋体"/>
                <w:position w:val="-34"/>
                <w:sz w:val="24"/>
                <w:lang w:eastAsia="zh-CN"/>
              </w:rPr>
            </w:pPr>
            <w:r>
              <w:rPr>
                <w:rFonts w:hint="eastAsia" w:ascii="宋体" w:hAnsi="宋体"/>
                <w:position w:val="-34"/>
                <w:sz w:val="21"/>
                <w:szCs w:val="21"/>
                <w:lang w:val="en-US" w:eastAsia="zh-CN"/>
              </w:rPr>
              <w:t>（必修专选，保留一位小数）</w:t>
            </w:r>
          </w:p>
        </w:tc>
        <w:tc>
          <w:tcPr>
            <w:tcW w:w="1500" w:type="dxa"/>
            <w:vAlign w:val="center"/>
          </w:tcPr>
          <w:p w14:paraId="18DB4CD6">
            <w:pPr>
              <w:ind w:firstLine="240" w:firstLineChars="100"/>
              <w:jc w:val="both"/>
              <w:rPr>
                <w:rFonts w:hint="eastAsia" w:ascii="宋体" w:hAnsi="宋体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%</w:t>
            </w:r>
          </w:p>
        </w:tc>
        <w:tc>
          <w:tcPr>
            <w:tcW w:w="2338" w:type="dxa"/>
            <w:gridSpan w:val="2"/>
            <w:vAlign w:val="center"/>
          </w:tcPr>
          <w:p w14:paraId="112D8016">
            <w:pPr>
              <w:jc w:val="center"/>
              <w:rPr>
                <w:rFonts w:hint="default" w:ascii="宋体" w:hAnsi="宋体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position w:val="-34"/>
                <w:sz w:val="24"/>
                <w:lang w:val="en-US" w:eastAsia="zh-CN"/>
              </w:rPr>
              <w:t>必修课程全部合格</w:t>
            </w:r>
          </w:p>
        </w:tc>
        <w:tc>
          <w:tcPr>
            <w:tcW w:w="1403" w:type="dxa"/>
            <w:vAlign w:val="center"/>
          </w:tcPr>
          <w:p w14:paraId="0C11741B">
            <w:pPr>
              <w:jc w:val="center"/>
              <w:rPr>
                <w:rFonts w:hint="eastAsia" w:ascii="宋体" w:hAnsi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i/>
                <w:iCs/>
                <w:sz w:val="24"/>
                <w:u w:val="none"/>
                <w:lang w:val="en-US" w:eastAsia="zh-CN"/>
              </w:rPr>
              <w:t>（是/否）</w:t>
            </w:r>
          </w:p>
        </w:tc>
        <w:tc>
          <w:tcPr>
            <w:tcW w:w="1636" w:type="dxa"/>
            <w:vMerge w:val="continue"/>
            <w:vAlign w:val="center"/>
          </w:tcPr>
          <w:p w14:paraId="11211F10">
            <w:pPr>
              <w:jc w:val="center"/>
              <w:rPr>
                <w:rFonts w:ascii="宋体" w:hAnsi="宋体"/>
                <w:position w:val="-34"/>
                <w:sz w:val="24"/>
              </w:rPr>
            </w:pPr>
          </w:p>
        </w:tc>
      </w:tr>
      <w:tr w14:paraId="505344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577" w:type="dxa"/>
            <w:tcBorders>
              <w:top w:val="single" w:color="auto" w:sz="4" w:space="0"/>
            </w:tcBorders>
            <w:vAlign w:val="center"/>
          </w:tcPr>
          <w:p w14:paraId="1365ECD3">
            <w:pPr>
              <w:jc w:val="center"/>
              <w:rPr>
                <w:rFonts w:ascii="宋体" w:hAnsi="宋体"/>
                <w:spacing w:val="12"/>
                <w:position w:val="-34"/>
                <w:szCs w:val="21"/>
              </w:rPr>
            </w:pPr>
            <w:r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  <w:t>服役期间所获荣誉及突出事迹</w:t>
            </w:r>
          </w:p>
        </w:tc>
        <w:tc>
          <w:tcPr>
            <w:tcW w:w="8608" w:type="dxa"/>
            <w:gridSpan w:val="6"/>
            <w:tcBorders>
              <w:top w:val="single" w:color="auto" w:sz="4" w:space="0"/>
            </w:tcBorders>
            <w:vAlign w:val="center"/>
          </w:tcPr>
          <w:p w14:paraId="0B2987DB">
            <w:pPr>
              <w:ind w:firstLine="480" w:firstLineChars="200"/>
              <w:jc w:val="center"/>
              <w:rPr>
                <w:rFonts w:hint="eastAsia" w:ascii="楷体_GB2312" w:hAnsi="宋体" w:eastAsia="楷体_GB2312"/>
                <w:position w:val="-34"/>
                <w:sz w:val="24"/>
                <w:lang w:val="en-US" w:eastAsia="zh-CN"/>
              </w:rPr>
            </w:pPr>
          </w:p>
          <w:p w14:paraId="5FE77059">
            <w:pPr>
              <w:jc w:val="center"/>
              <w:rPr>
                <w:rFonts w:ascii="楷体_GB2312" w:hAnsi="宋体" w:eastAsia="楷体_GB2312"/>
                <w:position w:val="-34"/>
                <w:sz w:val="24"/>
              </w:rPr>
            </w:pPr>
          </w:p>
        </w:tc>
      </w:tr>
      <w:tr w14:paraId="4107A1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  <w:jc w:val="center"/>
        </w:trPr>
        <w:tc>
          <w:tcPr>
            <w:tcW w:w="1577" w:type="dxa"/>
            <w:tcBorders>
              <w:top w:val="single" w:color="auto" w:sz="4" w:space="0"/>
            </w:tcBorders>
            <w:vAlign w:val="center"/>
          </w:tcPr>
          <w:p w14:paraId="644B0655">
            <w:pPr>
              <w:jc w:val="center"/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  <w:t>上一学年综合表现及申请理由陈述</w:t>
            </w:r>
          </w:p>
        </w:tc>
        <w:tc>
          <w:tcPr>
            <w:tcW w:w="8608" w:type="dxa"/>
            <w:gridSpan w:val="6"/>
            <w:tcBorders>
              <w:top w:val="single" w:color="auto" w:sz="4" w:space="0"/>
            </w:tcBorders>
            <w:vAlign w:val="center"/>
          </w:tcPr>
          <w:p w14:paraId="6DCEAFC7">
            <w:pPr>
              <w:jc w:val="center"/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  <w:t>（可加页，不超过1000字）</w:t>
            </w:r>
            <w:bookmarkStart w:id="0" w:name="_GoBack"/>
            <w:bookmarkEnd w:id="0"/>
          </w:p>
        </w:tc>
      </w:tr>
      <w:tr w14:paraId="7D9414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185" w:type="dxa"/>
            <w:gridSpan w:val="7"/>
            <w:tcBorders>
              <w:top w:val="single" w:color="auto" w:sz="4" w:space="0"/>
            </w:tcBorders>
            <w:vAlign w:val="center"/>
          </w:tcPr>
          <w:p w14:paraId="3CD6C4C4">
            <w:pPr>
              <w:jc w:val="left"/>
              <w:rPr>
                <w:rFonts w:hint="default" w:ascii="楷体_GB2312" w:hAnsi="宋体" w:eastAsia="楷体_GB2312"/>
                <w:position w:val="-34"/>
                <w:sz w:val="24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position w:val="-34"/>
                <w:sz w:val="24"/>
                <w:lang w:val="en-US" w:eastAsia="zh-CN"/>
              </w:rPr>
              <w:t>本人承诺，以上信息属实，如有虚假，取消该荣誉称号评审资格。</w:t>
            </w:r>
          </w:p>
          <w:p w14:paraId="70DBAFD9">
            <w:pPr>
              <w:jc w:val="right"/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position w:val="-34"/>
                <w:sz w:val="24"/>
              </w:rPr>
              <w:t xml:space="preserve"> 申请人签名：          年  月  日</w:t>
            </w:r>
          </w:p>
        </w:tc>
      </w:tr>
      <w:tr w14:paraId="59FBA3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1577" w:type="dxa"/>
            <w:tcBorders>
              <w:bottom w:val="single" w:color="000000" w:sz="6" w:space="0"/>
            </w:tcBorders>
            <w:vAlign w:val="center"/>
          </w:tcPr>
          <w:p w14:paraId="33A3C7E4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  <w:t>学院推荐意见</w:t>
            </w:r>
          </w:p>
        </w:tc>
        <w:tc>
          <w:tcPr>
            <w:tcW w:w="8608" w:type="dxa"/>
            <w:gridSpan w:val="6"/>
            <w:tcBorders>
              <w:bottom w:val="single" w:color="000000" w:sz="6" w:space="0"/>
            </w:tcBorders>
          </w:tcPr>
          <w:p w14:paraId="30AC89C0">
            <w:pPr>
              <w:rPr>
                <w:rFonts w:ascii="楷体_GB2312" w:hAnsi="宋体" w:eastAsia="楷体_GB2312"/>
                <w:sz w:val="24"/>
              </w:rPr>
            </w:pPr>
          </w:p>
          <w:p w14:paraId="38C321A9">
            <w:pPr>
              <w:rPr>
                <w:rFonts w:ascii="楷体_GB2312" w:hAnsi="宋体" w:eastAsia="楷体_GB2312"/>
                <w:sz w:val="24"/>
              </w:rPr>
            </w:pPr>
          </w:p>
          <w:p w14:paraId="17B16B4E">
            <w:pPr>
              <w:rPr>
                <w:rFonts w:ascii="楷体_GB2312" w:hAnsi="宋体" w:eastAsia="楷体_GB2312"/>
                <w:sz w:val="24"/>
              </w:rPr>
            </w:pPr>
          </w:p>
          <w:p w14:paraId="14AE70B0">
            <w:pPr>
              <w:rPr>
                <w:rFonts w:ascii="楷体_GB2312" w:hAnsi="宋体" w:eastAsia="楷体_GB2312"/>
                <w:sz w:val="24"/>
              </w:rPr>
            </w:pPr>
          </w:p>
          <w:p w14:paraId="25C58452">
            <w:pPr>
              <w:jc w:val="righ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             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>签字（学院党委公章）</w:t>
            </w:r>
            <w:r>
              <w:rPr>
                <w:rFonts w:hint="eastAsia" w:ascii="楷体_GB2312" w:hAnsi="宋体" w:eastAsia="楷体_GB2312"/>
                <w:sz w:val="24"/>
              </w:rPr>
              <w:t xml:space="preserve">： 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 xml:space="preserve">     年  月  日</w:t>
            </w:r>
          </w:p>
        </w:tc>
      </w:tr>
      <w:tr w14:paraId="724007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1577" w:type="dxa"/>
            <w:tcBorders>
              <w:top w:val="single" w:color="000000" w:sz="6" w:space="0"/>
              <w:bottom w:val="single" w:color="000000" w:sz="12" w:space="0"/>
            </w:tcBorders>
            <w:vAlign w:val="center"/>
          </w:tcPr>
          <w:p w14:paraId="0C093233">
            <w:pPr>
              <w:jc w:val="center"/>
              <w:rPr>
                <w:rFonts w:hint="eastAsia" w:ascii="宋体" w:hAnsi="宋体"/>
                <w:spacing w:val="12"/>
                <w:position w:val="-3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武装部</w:t>
            </w:r>
            <w:r>
              <w:rPr>
                <w:rFonts w:ascii="宋体" w:hAnsi="宋体"/>
                <w:sz w:val="24"/>
              </w:rPr>
              <w:t>意见</w:t>
            </w:r>
          </w:p>
        </w:tc>
        <w:tc>
          <w:tcPr>
            <w:tcW w:w="8608" w:type="dxa"/>
            <w:gridSpan w:val="6"/>
            <w:tcBorders>
              <w:top w:val="single" w:color="000000" w:sz="6" w:space="0"/>
              <w:bottom w:val="single" w:color="000000" w:sz="12" w:space="0"/>
            </w:tcBorders>
          </w:tcPr>
          <w:p w14:paraId="716F12BA">
            <w:pPr>
              <w:jc w:val="right"/>
              <w:rPr>
                <w:rFonts w:hint="eastAsia" w:ascii="楷体_GB2312" w:hAnsi="宋体" w:eastAsia="楷体_GB2312"/>
                <w:sz w:val="24"/>
              </w:rPr>
            </w:pPr>
          </w:p>
          <w:p w14:paraId="73D3D5B9">
            <w:pPr>
              <w:jc w:val="right"/>
              <w:rPr>
                <w:rFonts w:hint="eastAsia" w:ascii="楷体_GB2312" w:hAnsi="宋体" w:eastAsia="楷体_GB2312"/>
                <w:sz w:val="24"/>
              </w:rPr>
            </w:pPr>
          </w:p>
          <w:p w14:paraId="1F7C66BD">
            <w:pPr>
              <w:jc w:val="right"/>
              <w:rPr>
                <w:rFonts w:hint="eastAsia" w:ascii="楷体_GB2312" w:hAnsi="宋体" w:eastAsia="楷体_GB2312"/>
                <w:sz w:val="24"/>
              </w:rPr>
            </w:pPr>
          </w:p>
          <w:p w14:paraId="08AE7A0A">
            <w:pPr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楷体_GB2312" w:hAnsi="宋体" w:eastAsia="楷体_GB2312"/>
                <w:sz w:val="24"/>
              </w:rPr>
              <w:t>（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>武装部</w:t>
            </w:r>
            <w:r>
              <w:rPr>
                <w:rFonts w:hint="eastAsia" w:ascii="楷体_GB2312" w:hAnsi="宋体" w:eastAsia="楷体_GB2312"/>
                <w:sz w:val="24"/>
              </w:rPr>
              <w:t>公章）</w:t>
            </w:r>
          </w:p>
          <w:p w14:paraId="42149CD8">
            <w:pPr>
              <w:jc w:val="right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年  月  日</w:t>
            </w:r>
          </w:p>
        </w:tc>
      </w:tr>
    </w:tbl>
    <w:p w14:paraId="1F282272">
      <w:pPr>
        <w:spacing w:line="480" w:lineRule="exact"/>
        <w:ind w:firstLine="210" w:firstLineChars="100"/>
        <w:jc w:val="both"/>
      </w:pPr>
      <w:r>
        <w:rPr>
          <w:rFonts w:ascii="宋体" w:hAnsi="宋体"/>
          <w:szCs w:val="21"/>
        </w:rPr>
        <w:t>学院：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专业</w:t>
      </w:r>
      <w:r>
        <w:rPr>
          <w:rFonts w:ascii="宋体" w:hAnsi="宋体"/>
          <w:szCs w:val="21"/>
        </w:rPr>
        <w:t>：</w:t>
      </w:r>
      <w:r>
        <w:rPr>
          <w:rFonts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年级</w:t>
      </w:r>
      <w:r>
        <w:rPr>
          <w:rFonts w:ascii="宋体" w:hAnsi="宋体"/>
          <w:szCs w:val="21"/>
        </w:rPr>
        <w:t>：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lang w:val="en-US" w:eastAsia="zh-CN"/>
        </w:rPr>
        <w:t>学历层次</w:t>
      </w:r>
      <w:r>
        <w:rPr>
          <w:rFonts w:ascii="宋体" w:hAnsi="宋体"/>
          <w:szCs w:val="21"/>
        </w:rPr>
        <w:t>：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hint="eastAsia"/>
          <w:lang w:val="en-US" w:eastAsia="zh-CN"/>
        </w:rPr>
        <w:t xml:space="preserve">       </w:t>
      </w:r>
    </w:p>
    <w:sectPr>
      <w:pgSz w:w="11907" w:h="16840"/>
      <w:pgMar w:top="1134" w:right="1701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C6AC39-3301-446A-8A41-C37CF1C031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EC69F153-384B-474A-A28F-CEB89A2AB50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B707545-B925-4DD4-AAC4-1110BD853FA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SwiaGRpZCI6IjkxZDc0MTViNTUzY2E5OTNjNDIyMjBmNTg4ODE5M2FkIiwidXNlckNvdW50Ijo1fQ=="/>
  </w:docVars>
  <w:rsids>
    <w:rsidRoot w:val="00D05F1A"/>
    <w:rsid w:val="0000004D"/>
    <w:rsid w:val="000006EF"/>
    <w:rsid w:val="00001090"/>
    <w:rsid w:val="00001869"/>
    <w:rsid w:val="00001D25"/>
    <w:rsid w:val="00002379"/>
    <w:rsid w:val="00002636"/>
    <w:rsid w:val="0000309C"/>
    <w:rsid w:val="000031DA"/>
    <w:rsid w:val="000032B3"/>
    <w:rsid w:val="00003355"/>
    <w:rsid w:val="000033CD"/>
    <w:rsid w:val="000037FA"/>
    <w:rsid w:val="000038E3"/>
    <w:rsid w:val="000042E1"/>
    <w:rsid w:val="00004474"/>
    <w:rsid w:val="000045F5"/>
    <w:rsid w:val="00004830"/>
    <w:rsid w:val="00004E78"/>
    <w:rsid w:val="00004ED1"/>
    <w:rsid w:val="000057CB"/>
    <w:rsid w:val="00005A5A"/>
    <w:rsid w:val="00005A8D"/>
    <w:rsid w:val="00006355"/>
    <w:rsid w:val="0000648E"/>
    <w:rsid w:val="00006499"/>
    <w:rsid w:val="00006706"/>
    <w:rsid w:val="00006C02"/>
    <w:rsid w:val="0000712A"/>
    <w:rsid w:val="00007A25"/>
    <w:rsid w:val="00010185"/>
    <w:rsid w:val="00010765"/>
    <w:rsid w:val="00010A12"/>
    <w:rsid w:val="00010A95"/>
    <w:rsid w:val="00010E78"/>
    <w:rsid w:val="00011588"/>
    <w:rsid w:val="00011F5F"/>
    <w:rsid w:val="00011F7C"/>
    <w:rsid w:val="00012095"/>
    <w:rsid w:val="000120B2"/>
    <w:rsid w:val="00012448"/>
    <w:rsid w:val="00012B56"/>
    <w:rsid w:val="00012E21"/>
    <w:rsid w:val="000135D2"/>
    <w:rsid w:val="0001383C"/>
    <w:rsid w:val="00013897"/>
    <w:rsid w:val="0001389E"/>
    <w:rsid w:val="00013B6C"/>
    <w:rsid w:val="00013BF3"/>
    <w:rsid w:val="00014313"/>
    <w:rsid w:val="0001456D"/>
    <w:rsid w:val="000145E0"/>
    <w:rsid w:val="00014A14"/>
    <w:rsid w:val="00014D63"/>
    <w:rsid w:val="0001525E"/>
    <w:rsid w:val="000153A4"/>
    <w:rsid w:val="00015A95"/>
    <w:rsid w:val="00015C9F"/>
    <w:rsid w:val="0001607A"/>
    <w:rsid w:val="00016D8B"/>
    <w:rsid w:val="0001754E"/>
    <w:rsid w:val="0001758D"/>
    <w:rsid w:val="00017951"/>
    <w:rsid w:val="000201D7"/>
    <w:rsid w:val="000202C5"/>
    <w:rsid w:val="00020C50"/>
    <w:rsid w:val="00020D52"/>
    <w:rsid w:val="000213B2"/>
    <w:rsid w:val="00021666"/>
    <w:rsid w:val="0002176F"/>
    <w:rsid w:val="00021F28"/>
    <w:rsid w:val="000220AB"/>
    <w:rsid w:val="0002228D"/>
    <w:rsid w:val="00022397"/>
    <w:rsid w:val="000225DD"/>
    <w:rsid w:val="00022900"/>
    <w:rsid w:val="00022C55"/>
    <w:rsid w:val="00022D73"/>
    <w:rsid w:val="00023010"/>
    <w:rsid w:val="000235B3"/>
    <w:rsid w:val="000236E8"/>
    <w:rsid w:val="00023862"/>
    <w:rsid w:val="000239CB"/>
    <w:rsid w:val="00023BF8"/>
    <w:rsid w:val="0002408F"/>
    <w:rsid w:val="0002413A"/>
    <w:rsid w:val="00024376"/>
    <w:rsid w:val="000244EF"/>
    <w:rsid w:val="00024979"/>
    <w:rsid w:val="00024D4D"/>
    <w:rsid w:val="00024F42"/>
    <w:rsid w:val="000256DC"/>
    <w:rsid w:val="0002574A"/>
    <w:rsid w:val="00025E87"/>
    <w:rsid w:val="000261BC"/>
    <w:rsid w:val="00026200"/>
    <w:rsid w:val="0002623B"/>
    <w:rsid w:val="000265D4"/>
    <w:rsid w:val="0002691B"/>
    <w:rsid w:val="00026FB3"/>
    <w:rsid w:val="00027DB3"/>
    <w:rsid w:val="00030043"/>
    <w:rsid w:val="000300CC"/>
    <w:rsid w:val="00030313"/>
    <w:rsid w:val="0003073D"/>
    <w:rsid w:val="00030828"/>
    <w:rsid w:val="0003099D"/>
    <w:rsid w:val="00030CCD"/>
    <w:rsid w:val="00030F4B"/>
    <w:rsid w:val="000311F4"/>
    <w:rsid w:val="00031889"/>
    <w:rsid w:val="00031D38"/>
    <w:rsid w:val="000325A2"/>
    <w:rsid w:val="00032BE1"/>
    <w:rsid w:val="00032E42"/>
    <w:rsid w:val="0003308F"/>
    <w:rsid w:val="000330DF"/>
    <w:rsid w:val="00033456"/>
    <w:rsid w:val="00033461"/>
    <w:rsid w:val="000344E9"/>
    <w:rsid w:val="000346B6"/>
    <w:rsid w:val="0003489D"/>
    <w:rsid w:val="0003541D"/>
    <w:rsid w:val="0003572D"/>
    <w:rsid w:val="000358C4"/>
    <w:rsid w:val="00035B3C"/>
    <w:rsid w:val="00036542"/>
    <w:rsid w:val="0003654D"/>
    <w:rsid w:val="00036D2E"/>
    <w:rsid w:val="00037090"/>
    <w:rsid w:val="000372A4"/>
    <w:rsid w:val="0003751B"/>
    <w:rsid w:val="0003791E"/>
    <w:rsid w:val="00037C19"/>
    <w:rsid w:val="00040142"/>
    <w:rsid w:val="00040BC1"/>
    <w:rsid w:val="00041007"/>
    <w:rsid w:val="00041523"/>
    <w:rsid w:val="00041CA8"/>
    <w:rsid w:val="00041DE3"/>
    <w:rsid w:val="00042452"/>
    <w:rsid w:val="00042D1B"/>
    <w:rsid w:val="00042DF9"/>
    <w:rsid w:val="00042F83"/>
    <w:rsid w:val="0004338A"/>
    <w:rsid w:val="000437A5"/>
    <w:rsid w:val="000439EC"/>
    <w:rsid w:val="000442F9"/>
    <w:rsid w:val="00044304"/>
    <w:rsid w:val="00044A5E"/>
    <w:rsid w:val="00044AAE"/>
    <w:rsid w:val="00044B47"/>
    <w:rsid w:val="00044D2A"/>
    <w:rsid w:val="00044D74"/>
    <w:rsid w:val="00044FE2"/>
    <w:rsid w:val="000450F0"/>
    <w:rsid w:val="0004558E"/>
    <w:rsid w:val="00045FAF"/>
    <w:rsid w:val="00046222"/>
    <w:rsid w:val="000465AE"/>
    <w:rsid w:val="00046743"/>
    <w:rsid w:val="00046896"/>
    <w:rsid w:val="00046B28"/>
    <w:rsid w:val="00046B4F"/>
    <w:rsid w:val="00046B66"/>
    <w:rsid w:val="0004775F"/>
    <w:rsid w:val="000478B6"/>
    <w:rsid w:val="00047B80"/>
    <w:rsid w:val="00047DB8"/>
    <w:rsid w:val="00047E90"/>
    <w:rsid w:val="00047EF1"/>
    <w:rsid w:val="000501A5"/>
    <w:rsid w:val="0005023F"/>
    <w:rsid w:val="0005039B"/>
    <w:rsid w:val="00050413"/>
    <w:rsid w:val="00050727"/>
    <w:rsid w:val="00050BC3"/>
    <w:rsid w:val="00050FC5"/>
    <w:rsid w:val="000511DF"/>
    <w:rsid w:val="00051301"/>
    <w:rsid w:val="000513F6"/>
    <w:rsid w:val="00051AD2"/>
    <w:rsid w:val="00052236"/>
    <w:rsid w:val="000524A2"/>
    <w:rsid w:val="0005253F"/>
    <w:rsid w:val="0005266A"/>
    <w:rsid w:val="00052AE4"/>
    <w:rsid w:val="00052B08"/>
    <w:rsid w:val="00052CB3"/>
    <w:rsid w:val="0005316D"/>
    <w:rsid w:val="0005317D"/>
    <w:rsid w:val="00053229"/>
    <w:rsid w:val="00053310"/>
    <w:rsid w:val="00053604"/>
    <w:rsid w:val="00053D97"/>
    <w:rsid w:val="00053E44"/>
    <w:rsid w:val="000541C3"/>
    <w:rsid w:val="00054883"/>
    <w:rsid w:val="0005496C"/>
    <w:rsid w:val="00054E59"/>
    <w:rsid w:val="000550F8"/>
    <w:rsid w:val="000551E0"/>
    <w:rsid w:val="000553B8"/>
    <w:rsid w:val="00055480"/>
    <w:rsid w:val="000554BD"/>
    <w:rsid w:val="000557F9"/>
    <w:rsid w:val="00055958"/>
    <w:rsid w:val="00055D32"/>
    <w:rsid w:val="0005603B"/>
    <w:rsid w:val="000561B5"/>
    <w:rsid w:val="000561B7"/>
    <w:rsid w:val="00056234"/>
    <w:rsid w:val="00056434"/>
    <w:rsid w:val="00056DBC"/>
    <w:rsid w:val="00057943"/>
    <w:rsid w:val="00057B15"/>
    <w:rsid w:val="000602ED"/>
    <w:rsid w:val="00060AF0"/>
    <w:rsid w:val="00061633"/>
    <w:rsid w:val="00061977"/>
    <w:rsid w:val="00061F89"/>
    <w:rsid w:val="00062061"/>
    <w:rsid w:val="00062258"/>
    <w:rsid w:val="00062473"/>
    <w:rsid w:val="00062481"/>
    <w:rsid w:val="00062667"/>
    <w:rsid w:val="0006278C"/>
    <w:rsid w:val="0006288D"/>
    <w:rsid w:val="0006293D"/>
    <w:rsid w:val="00062E96"/>
    <w:rsid w:val="0006303C"/>
    <w:rsid w:val="00063401"/>
    <w:rsid w:val="000634C9"/>
    <w:rsid w:val="00063546"/>
    <w:rsid w:val="00063796"/>
    <w:rsid w:val="0006445D"/>
    <w:rsid w:val="00064604"/>
    <w:rsid w:val="00064620"/>
    <w:rsid w:val="000646B4"/>
    <w:rsid w:val="0006497E"/>
    <w:rsid w:val="00064B80"/>
    <w:rsid w:val="00064BFD"/>
    <w:rsid w:val="00064DC8"/>
    <w:rsid w:val="00064F07"/>
    <w:rsid w:val="0006508D"/>
    <w:rsid w:val="00065271"/>
    <w:rsid w:val="000669D3"/>
    <w:rsid w:val="00066A3A"/>
    <w:rsid w:val="00066C9B"/>
    <w:rsid w:val="00066CD4"/>
    <w:rsid w:val="00067000"/>
    <w:rsid w:val="000672FA"/>
    <w:rsid w:val="000674E1"/>
    <w:rsid w:val="000679A3"/>
    <w:rsid w:val="00067F29"/>
    <w:rsid w:val="000701BE"/>
    <w:rsid w:val="00070382"/>
    <w:rsid w:val="00070406"/>
    <w:rsid w:val="00070582"/>
    <w:rsid w:val="000708E4"/>
    <w:rsid w:val="00070D89"/>
    <w:rsid w:val="00070EFE"/>
    <w:rsid w:val="00070F82"/>
    <w:rsid w:val="0007137E"/>
    <w:rsid w:val="00071553"/>
    <w:rsid w:val="0007185C"/>
    <w:rsid w:val="00071A2D"/>
    <w:rsid w:val="0007209D"/>
    <w:rsid w:val="00072858"/>
    <w:rsid w:val="00073153"/>
    <w:rsid w:val="0007323A"/>
    <w:rsid w:val="000736C5"/>
    <w:rsid w:val="00073E1D"/>
    <w:rsid w:val="0007471F"/>
    <w:rsid w:val="00074896"/>
    <w:rsid w:val="00074B30"/>
    <w:rsid w:val="00074C18"/>
    <w:rsid w:val="00074DF8"/>
    <w:rsid w:val="0007550C"/>
    <w:rsid w:val="0007571A"/>
    <w:rsid w:val="00075B29"/>
    <w:rsid w:val="00075BC3"/>
    <w:rsid w:val="00075C69"/>
    <w:rsid w:val="00075DA5"/>
    <w:rsid w:val="00075E9C"/>
    <w:rsid w:val="00076027"/>
    <w:rsid w:val="000760A7"/>
    <w:rsid w:val="0007616F"/>
    <w:rsid w:val="000761BB"/>
    <w:rsid w:val="00076733"/>
    <w:rsid w:val="00076B16"/>
    <w:rsid w:val="00076B67"/>
    <w:rsid w:val="00076B70"/>
    <w:rsid w:val="00076C3F"/>
    <w:rsid w:val="00076C80"/>
    <w:rsid w:val="00076E5C"/>
    <w:rsid w:val="0007715D"/>
    <w:rsid w:val="000771AA"/>
    <w:rsid w:val="000772BF"/>
    <w:rsid w:val="000772F6"/>
    <w:rsid w:val="00077772"/>
    <w:rsid w:val="00077B79"/>
    <w:rsid w:val="0008041B"/>
    <w:rsid w:val="00080CF0"/>
    <w:rsid w:val="00080F5A"/>
    <w:rsid w:val="00081042"/>
    <w:rsid w:val="00081566"/>
    <w:rsid w:val="0008216D"/>
    <w:rsid w:val="0008363C"/>
    <w:rsid w:val="00083701"/>
    <w:rsid w:val="00083797"/>
    <w:rsid w:val="00083BEB"/>
    <w:rsid w:val="00083C08"/>
    <w:rsid w:val="00083D61"/>
    <w:rsid w:val="00083E3B"/>
    <w:rsid w:val="00084218"/>
    <w:rsid w:val="00084787"/>
    <w:rsid w:val="00084918"/>
    <w:rsid w:val="00084A96"/>
    <w:rsid w:val="00084BE6"/>
    <w:rsid w:val="00085219"/>
    <w:rsid w:val="0008525B"/>
    <w:rsid w:val="00085283"/>
    <w:rsid w:val="00085ACD"/>
    <w:rsid w:val="000861BF"/>
    <w:rsid w:val="000869FB"/>
    <w:rsid w:val="0008717D"/>
    <w:rsid w:val="00087296"/>
    <w:rsid w:val="00087464"/>
    <w:rsid w:val="000876D3"/>
    <w:rsid w:val="00087739"/>
    <w:rsid w:val="00087AA9"/>
    <w:rsid w:val="00087BB1"/>
    <w:rsid w:val="00087FD2"/>
    <w:rsid w:val="00090185"/>
    <w:rsid w:val="000904DC"/>
    <w:rsid w:val="000905A2"/>
    <w:rsid w:val="00090674"/>
    <w:rsid w:val="00090728"/>
    <w:rsid w:val="00090846"/>
    <w:rsid w:val="00090A6C"/>
    <w:rsid w:val="00090A74"/>
    <w:rsid w:val="0009176C"/>
    <w:rsid w:val="00091812"/>
    <w:rsid w:val="00091D9D"/>
    <w:rsid w:val="0009218E"/>
    <w:rsid w:val="00092665"/>
    <w:rsid w:val="000926AB"/>
    <w:rsid w:val="00092C01"/>
    <w:rsid w:val="00092C2F"/>
    <w:rsid w:val="000937D2"/>
    <w:rsid w:val="00093B04"/>
    <w:rsid w:val="00094531"/>
    <w:rsid w:val="00094C50"/>
    <w:rsid w:val="00094CB2"/>
    <w:rsid w:val="00094FDE"/>
    <w:rsid w:val="00095424"/>
    <w:rsid w:val="00095624"/>
    <w:rsid w:val="00095A9B"/>
    <w:rsid w:val="00095D20"/>
    <w:rsid w:val="00096453"/>
    <w:rsid w:val="0009672B"/>
    <w:rsid w:val="000968E7"/>
    <w:rsid w:val="00096A47"/>
    <w:rsid w:val="00096C0E"/>
    <w:rsid w:val="00096D29"/>
    <w:rsid w:val="000977A6"/>
    <w:rsid w:val="00097902"/>
    <w:rsid w:val="00097C72"/>
    <w:rsid w:val="00097F91"/>
    <w:rsid w:val="000A04AD"/>
    <w:rsid w:val="000A08EF"/>
    <w:rsid w:val="000A0BC2"/>
    <w:rsid w:val="000A0EFA"/>
    <w:rsid w:val="000A1360"/>
    <w:rsid w:val="000A1563"/>
    <w:rsid w:val="000A1929"/>
    <w:rsid w:val="000A205B"/>
    <w:rsid w:val="000A22BC"/>
    <w:rsid w:val="000A2920"/>
    <w:rsid w:val="000A2943"/>
    <w:rsid w:val="000A2B38"/>
    <w:rsid w:val="000A3276"/>
    <w:rsid w:val="000A3917"/>
    <w:rsid w:val="000A3A73"/>
    <w:rsid w:val="000A3DE7"/>
    <w:rsid w:val="000A3E0D"/>
    <w:rsid w:val="000A42F6"/>
    <w:rsid w:val="000A475B"/>
    <w:rsid w:val="000A493D"/>
    <w:rsid w:val="000A4C23"/>
    <w:rsid w:val="000A55C6"/>
    <w:rsid w:val="000A58BB"/>
    <w:rsid w:val="000A5B78"/>
    <w:rsid w:val="000A5E15"/>
    <w:rsid w:val="000A5FFE"/>
    <w:rsid w:val="000A663A"/>
    <w:rsid w:val="000A687E"/>
    <w:rsid w:val="000A6D97"/>
    <w:rsid w:val="000A6E21"/>
    <w:rsid w:val="000A6ED4"/>
    <w:rsid w:val="000A7578"/>
    <w:rsid w:val="000A7B19"/>
    <w:rsid w:val="000A7B46"/>
    <w:rsid w:val="000A7B8A"/>
    <w:rsid w:val="000A7D6F"/>
    <w:rsid w:val="000B0190"/>
    <w:rsid w:val="000B08C6"/>
    <w:rsid w:val="000B0A9B"/>
    <w:rsid w:val="000B0BA6"/>
    <w:rsid w:val="000B1042"/>
    <w:rsid w:val="000B137C"/>
    <w:rsid w:val="000B16E5"/>
    <w:rsid w:val="000B17E8"/>
    <w:rsid w:val="000B18ED"/>
    <w:rsid w:val="000B1E26"/>
    <w:rsid w:val="000B1E44"/>
    <w:rsid w:val="000B1F47"/>
    <w:rsid w:val="000B1F89"/>
    <w:rsid w:val="000B21AD"/>
    <w:rsid w:val="000B281B"/>
    <w:rsid w:val="000B2F29"/>
    <w:rsid w:val="000B34DE"/>
    <w:rsid w:val="000B3661"/>
    <w:rsid w:val="000B3C8E"/>
    <w:rsid w:val="000B4B10"/>
    <w:rsid w:val="000B4F90"/>
    <w:rsid w:val="000B551C"/>
    <w:rsid w:val="000B5698"/>
    <w:rsid w:val="000B5C07"/>
    <w:rsid w:val="000B5C91"/>
    <w:rsid w:val="000B60C7"/>
    <w:rsid w:val="000B6250"/>
    <w:rsid w:val="000B69D5"/>
    <w:rsid w:val="000B6A03"/>
    <w:rsid w:val="000B72AA"/>
    <w:rsid w:val="000B78CB"/>
    <w:rsid w:val="000B7986"/>
    <w:rsid w:val="000B7A27"/>
    <w:rsid w:val="000B7A4B"/>
    <w:rsid w:val="000C0376"/>
    <w:rsid w:val="000C03A3"/>
    <w:rsid w:val="000C0526"/>
    <w:rsid w:val="000C0632"/>
    <w:rsid w:val="000C0DB7"/>
    <w:rsid w:val="000C0E2E"/>
    <w:rsid w:val="000C0F0E"/>
    <w:rsid w:val="000C118B"/>
    <w:rsid w:val="000C14E5"/>
    <w:rsid w:val="000C1667"/>
    <w:rsid w:val="000C1798"/>
    <w:rsid w:val="000C1C89"/>
    <w:rsid w:val="000C22C7"/>
    <w:rsid w:val="000C2889"/>
    <w:rsid w:val="000C2E72"/>
    <w:rsid w:val="000C2EA5"/>
    <w:rsid w:val="000C44EC"/>
    <w:rsid w:val="000C4861"/>
    <w:rsid w:val="000C4C1E"/>
    <w:rsid w:val="000C4C23"/>
    <w:rsid w:val="000C4FB4"/>
    <w:rsid w:val="000C5338"/>
    <w:rsid w:val="000C54F6"/>
    <w:rsid w:val="000C5B5A"/>
    <w:rsid w:val="000C60A5"/>
    <w:rsid w:val="000C61B7"/>
    <w:rsid w:val="000C65AE"/>
    <w:rsid w:val="000C65E9"/>
    <w:rsid w:val="000C78BD"/>
    <w:rsid w:val="000C7AC8"/>
    <w:rsid w:val="000C7B80"/>
    <w:rsid w:val="000C7D18"/>
    <w:rsid w:val="000C7EB2"/>
    <w:rsid w:val="000D0B92"/>
    <w:rsid w:val="000D0EB1"/>
    <w:rsid w:val="000D1090"/>
    <w:rsid w:val="000D11F9"/>
    <w:rsid w:val="000D124E"/>
    <w:rsid w:val="000D14FA"/>
    <w:rsid w:val="000D1863"/>
    <w:rsid w:val="000D1DBA"/>
    <w:rsid w:val="000D1E58"/>
    <w:rsid w:val="000D276F"/>
    <w:rsid w:val="000D2EEA"/>
    <w:rsid w:val="000D2FDA"/>
    <w:rsid w:val="000D3362"/>
    <w:rsid w:val="000D3A19"/>
    <w:rsid w:val="000D3C23"/>
    <w:rsid w:val="000D4382"/>
    <w:rsid w:val="000D4756"/>
    <w:rsid w:val="000D47DC"/>
    <w:rsid w:val="000D4825"/>
    <w:rsid w:val="000D497A"/>
    <w:rsid w:val="000D4F38"/>
    <w:rsid w:val="000D5E1B"/>
    <w:rsid w:val="000D5F2F"/>
    <w:rsid w:val="000D68B1"/>
    <w:rsid w:val="000D6F0E"/>
    <w:rsid w:val="000D7EE2"/>
    <w:rsid w:val="000D7FC6"/>
    <w:rsid w:val="000E0375"/>
    <w:rsid w:val="000E08EA"/>
    <w:rsid w:val="000E09E2"/>
    <w:rsid w:val="000E0AB6"/>
    <w:rsid w:val="000E12C3"/>
    <w:rsid w:val="000E1368"/>
    <w:rsid w:val="000E16A8"/>
    <w:rsid w:val="000E190F"/>
    <w:rsid w:val="000E1F32"/>
    <w:rsid w:val="000E23DB"/>
    <w:rsid w:val="000E271E"/>
    <w:rsid w:val="000E2825"/>
    <w:rsid w:val="000E2C30"/>
    <w:rsid w:val="000E2F88"/>
    <w:rsid w:val="000E2F94"/>
    <w:rsid w:val="000E3011"/>
    <w:rsid w:val="000E36E2"/>
    <w:rsid w:val="000E37DB"/>
    <w:rsid w:val="000E387B"/>
    <w:rsid w:val="000E3979"/>
    <w:rsid w:val="000E42B5"/>
    <w:rsid w:val="000E4385"/>
    <w:rsid w:val="000E44E6"/>
    <w:rsid w:val="000E4849"/>
    <w:rsid w:val="000E4D64"/>
    <w:rsid w:val="000E4DA5"/>
    <w:rsid w:val="000E52CA"/>
    <w:rsid w:val="000E5D1B"/>
    <w:rsid w:val="000E6015"/>
    <w:rsid w:val="000E633A"/>
    <w:rsid w:val="000E6470"/>
    <w:rsid w:val="000E64F9"/>
    <w:rsid w:val="000E670A"/>
    <w:rsid w:val="000E6E80"/>
    <w:rsid w:val="000E6EA8"/>
    <w:rsid w:val="000E6EDA"/>
    <w:rsid w:val="000E7036"/>
    <w:rsid w:val="000E7051"/>
    <w:rsid w:val="000E713D"/>
    <w:rsid w:val="000E71FF"/>
    <w:rsid w:val="000E7490"/>
    <w:rsid w:val="000E76B0"/>
    <w:rsid w:val="000E797D"/>
    <w:rsid w:val="000E7B61"/>
    <w:rsid w:val="000E7C5A"/>
    <w:rsid w:val="000E7FE1"/>
    <w:rsid w:val="000F02A0"/>
    <w:rsid w:val="000F0891"/>
    <w:rsid w:val="000F0ED2"/>
    <w:rsid w:val="000F1278"/>
    <w:rsid w:val="000F1612"/>
    <w:rsid w:val="000F1C6C"/>
    <w:rsid w:val="000F1D11"/>
    <w:rsid w:val="000F24FA"/>
    <w:rsid w:val="000F2892"/>
    <w:rsid w:val="000F2DAC"/>
    <w:rsid w:val="000F32F2"/>
    <w:rsid w:val="000F3B36"/>
    <w:rsid w:val="000F3EB7"/>
    <w:rsid w:val="000F3FF8"/>
    <w:rsid w:val="000F421F"/>
    <w:rsid w:val="000F517C"/>
    <w:rsid w:val="000F542E"/>
    <w:rsid w:val="000F55E2"/>
    <w:rsid w:val="000F6D1B"/>
    <w:rsid w:val="000F6E31"/>
    <w:rsid w:val="000F7120"/>
    <w:rsid w:val="000F747A"/>
    <w:rsid w:val="000F7570"/>
    <w:rsid w:val="000F7E0C"/>
    <w:rsid w:val="000F7ED9"/>
    <w:rsid w:val="000F7FE7"/>
    <w:rsid w:val="00100689"/>
    <w:rsid w:val="00100EE7"/>
    <w:rsid w:val="00101C9B"/>
    <w:rsid w:val="00102675"/>
    <w:rsid w:val="001026C9"/>
    <w:rsid w:val="0010270C"/>
    <w:rsid w:val="0010280C"/>
    <w:rsid w:val="00102B29"/>
    <w:rsid w:val="00102C7A"/>
    <w:rsid w:val="001034DD"/>
    <w:rsid w:val="001039FA"/>
    <w:rsid w:val="00103F71"/>
    <w:rsid w:val="00104057"/>
    <w:rsid w:val="0010445B"/>
    <w:rsid w:val="00104515"/>
    <w:rsid w:val="00104604"/>
    <w:rsid w:val="001049AE"/>
    <w:rsid w:val="00104CCB"/>
    <w:rsid w:val="00104D12"/>
    <w:rsid w:val="00104DBA"/>
    <w:rsid w:val="001056C1"/>
    <w:rsid w:val="001058EE"/>
    <w:rsid w:val="0010688F"/>
    <w:rsid w:val="00106AA4"/>
    <w:rsid w:val="00106D8D"/>
    <w:rsid w:val="00107B3F"/>
    <w:rsid w:val="00107FC5"/>
    <w:rsid w:val="00110C9C"/>
    <w:rsid w:val="00110DDE"/>
    <w:rsid w:val="0011138E"/>
    <w:rsid w:val="001118DB"/>
    <w:rsid w:val="00111F92"/>
    <w:rsid w:val="0011223F"/>
    <w:rsid w:val="00112311"/>
    <w:rsid w:val="00112478"/>
    <w:rsid w:val="00112D14"/>
    <w:rsid w:val="00113075"/>
    <w:rsid w:val="001133FE"/>
    <w:rsid w:val="00113445"/>
    <w:rsid w:val="00113924"/>
    <w:rsid w:val="00113938"/>
    <w:rsid w:val="00113BD0"/>
    <w:rsid w:val="0011406F"/>
    <w:rsid w:val="001142F0"/>
    <w:rsid w:val="001147C0"/>
    <w:rsid w:val="001149E6"/>
    <w:rsid w:val="00114D5C"/>
    <w:rsid w:val="00115194"/>
    <w:rsid w:val="00115294"/>
    <w:rsid w:val="00115577"/>
    <w:rsid w:val="001157F7"/>
    <w:rsid w:val="001159F6"/>
    <w:rsid w:val="001165C0"/>
    <w:rsid w:val="0011685B"/>
    <w:rsid w:val="0011693C"/>
    <w:rsid w:val="00116A72"/>
    <w:rsid w:val="00116BF7"/>
    <w:rsid w:val="00116D37"/>
    <w:rsid w:val="00116D7E"/>
    <w:rsid w:val="00116DD2"/>
    <w:rsid w:val="00116DEB"/>
    <w:rsid w:val="0011786C"/>
    <w:rsid w:val="00117CED"/>
    <w:rsid w:val="00117D83"/>
    <w:rsid w:val="00117DDC"/>
    <w:rsid w:val="00117DE4"/>
    <w:rsid w:val="00117E7C"/>
    <w:rsid w:val="00117F35"/>
    <w:rsid w:val="00120230"/>
    <w:rsid w:val="001206A4"/>
    <w:rsid w:val="0012082E"/>
    <w:rsid w:val="00120B4D"/>
    <w:rsid w:val="00120D54"/>
    <w:rsid w:val="001216D1"/>
    <w:rsid w:val="00121A99"/>
    <w:rsid w:val="00121BE0"/>
    <w:rsid w:val="001226BF"/>
    <w:rsid w:val="001227B7"/>
    <w:rsid w:val="00122846"/>
    <w:rsid w:val="00122998"/>
    <w:rsid w:val="00122E34"/>
    <w:rsid w:val="0012398C"/>
    <w:rsid w:val="001239FE"/>
    <w:rsid w:val="00123C54"/>
    <w:rsid w:val="001241DC"/>
    <w:rsid w:val="00124B34"/>
    <w:rsid w:val="00124CBE"/>
    <w:rsid w:val="00125024"/>
    <w:rsid w:val="0012504B"/>
    <w:rsid w:val="001252F0"/>
    <w:rsid w:val="001254DA"/>
    <w:rsid w:val="00125DF0"/>
    <w:rsid w:val="00126083"/>
    <w:rsid w:val="001260A1"/>
    <w:rsid w:val="001260E7"/>
    <w:rsid w:val="00126B41"/>
    <w:rsid w:val="00126D3B"/>
    <w:rsid w:val="0012722E"/>
    <w:rsid w:val="00127471"/>
    <w:rsid w:val="001275AD"/>
    <w:rsid w:val="00127689"/>
    <w:rsid w:val="00127840"/>
    <w:rsid w:val="00127A36"/>
    <w:rsid w:val="00127BDC"/>
    <w:rsid w:val="00130106"/>
    <w:rsid w:val="00130C72"/>
    <w:rsid w:val="00130ED4"/>
    <w:rsid w:val="00130EFD"/>
    <w:rsid w:val="0013101C"/>
    <w:rsid w:val="00131078"/>
    <w:rsid w:val="00131113"/>
    <w:rsid w:val="00131A59"/>
    <w:rsid w:val="00131BB8"/>
    <w:rsid w:val="00131D70"/>
    <w:rsid w:val="00131E05"/>
    <w:rsid w:val="00132287"/>
    <w:rsid w:val="0013237A"/>
    <w:rsid w:val="001326C3"/>
    <w:rsid w:val="00132DC0"/>
    <w:rsid w:val="0013303D"/>
    <w:rsid w:val="00133086"/>
    <w:rsid w:val="001332E5"/>
    <w:rsid w:val="0013359A"/>
    <w:rsid w:val="001339D5"/>
    <w:rsid w:val="00133B7F"/>
    <w:rsid w:val="00134806"/>
    <w:rsid w:val="00134919"/>
    <w:rsid w:val="00134AD2"/>
    <w:rsid w:val="00134E51"/>
    <w:rsid w:val="0013558D"/>
    <w:rsid w:val="00135744"/>
    <w:rsid w:val="00135D2C"/>
    <w:rsid w:val="0013608A"/>
    <w:rsid w:val="00136120"/>
    <w:rsid w:val="001362CC"/>
    <w:rsid w:val="00136533"/>
    <w:rsid w:val="001369A2"/>
    <w:rsid w:val="00136F56"/>
    <w:rsid w:val="0013705F"/>
    <w:rsid w:val="00137282"/>
    <w:rsid w:val="0013796A"/>
    <w:rsid w:val="00137B45"/>
    <w:rsid w:val="00137DCE"/>
    <w:rsid w:val="00140C88"/>
    <w:rsid w:val="00140E13"/>
    <w:rsid w:val="001410EE"/>
    <w:rsid w:val="00141507"/>
    <w:rsid w:val="00141776"/>
    <w:rsid w:val="00141807"/>
    <w:rsid w:val="00141856"/>
    <w:rsid w:val="001418F2"/>
    <w:rsid w:val="00141A42"/>
    <w:rsid w:val="00141BDC"/>
    <w:rsid w:val="00141CFA"/>
    <w:rsid w:val="00141EC0"/>
    <w:rsid w:val="00142059"/>
    <w:rsid w:val="00142C53"/>
    <w:rsid w:val="00142C73"/>
    <w:rsid w:val="00142CF2"/>
    <w:rsid w:val="001431FC"/>
    <w:rsid w:val="0014349A"/>
    <w:rsid w:val="001435F8"/>
    <w:rsid w:val="00143701"/>
    <w:rsid w:val="001438F0"/>
    <w:rsid w:val="00143ECE"/>
    <w:rsid w:val="00143EFE"/>
    <w:rsid w:val="00143F1A"/>
    <w:rsid w:val="00144728"/>
    <w:rsid w:val="00144ABE"/>
    <w:rsid w:val="00144D08"/>
    <w:rsid w:val="00144DB5"/>
    <w:rsid w:val="00144EBE"/>
    <w:rsid w:val="00144F6C"/>
    <w:rsid w:val="00144F9B"/>
    <w:rsid w:val="00144FA0"/>
    <w:rsid w:val="0014519C"/>
    <w:rsid w:val="00145EF7"/>
    <w:rsid w:val="001466B4"/>
    <w:rsid w:val="00146B43"/>
    <w:rsid w:val="00146EBF"/>
    <w:rsid w:val="001473ED"/>
    <w:rsid w:val="00147E76"/>
    <w:rsid w:val="0015009C"/>
    <w:rsid w:val="00150320"/>
    <w:rsid w:val="001503B7"/>
    <w:rsid w:val="001504A5"/>
    <w:rsid w:val="0015054D"/>
    <w:rsid w:val="00150DB4"/>
    <w:rsid w:val="00150EF3"/>
    <w:rsid w:val="001514D1"/>
    <w:rsid w:val="0015155E"/>
    <w:rsid w:val="001515F9"/>
    <w:rsid w:val="001518B9"/>
    <w:rsid w:val="00151AD9"/>
    <w:rsid w:val="00151E69"/>
    <w:rsid w:val="0015207A"/>
    <w:rsid w:val="001527A3"/>
    <w:rsid w:val="00152961"/>
    <w:rsid w:val="00152A88"/>
    <w:rsid w:val="001530F5"/>
    <w:rsid w:val="001531EA"/>
    <w:rsid w:val="001536C5"/>
    <w:rsid w:val="001539B9"/>
    <w:rsid w:val="00153A0E"/>
    <w:rsid w:val="00153E87"/>
    <w:rsid w:val="00153FC5"/>
    <w:rsid w:val="001547BD"/>
    <w:rsid w:val="00154A33"/>
    <w:rsid w:val="00154EEA"/>
    <w:rsid w:val="00154FFC"/>
    <w:rsid w:val="00155327"/>
    <w:rsid w:val="00155582"/>
    <w:rsid w:val="001556DE"/>
    <w:rsid w:val="001559D8"/>
    <w:rsid w:val="00155B8C"/>
    <w:rsid w:val="00155D49"/>
    <w:rsid w:val="0015601F"/>
    <w:rsid w:val="00156141"/>
    <w:rsid w:val="001561E9"/>
    <w:rsid w:val="0015625E"/>
    <w:rsid w:val="001563CC"/>
    <w:rsid w:val="00156810"/>
    <w:rsid w:val="00156B9D"/>
    <w:rsid w:val="00157188"/>
    <w:rsid w:val="00157424"/>
    <w:rsid w:val="001577A4"/>
    <w:rsid w:val="00157B5B"/>
    <w:rsid w:val="00157FF3"/>
    <w:rsid w:val="0016047D"/>
    <w:rsid w:val="00160649"/>
    <w:rsid w:val="00160783"/>
    <w:rsid w:val="00160C32"/>
    <w:rsid w:val="0016147E"/>
    <w:rsid w:val="00161778"/>
    <w:rsid w:val="00161A1B"/>
    <w:rsid w:val="00161DAF"/>
    <w:rsid w:val="00162093"/>
    <w:rsid w:val="0016265D"/>
    <w:rsid w:val="001629C4"/>
    <w:rsid w:val="00162C06"/>
    <w:rsid w:val="00162D1C"/>
    <w:rsid w:val="00162F59"/>
    <w:rsid w:val="00162F87"/>
    <w:rsid w:val="0016328E"/>
    <w:rsid w:val="0016357F"/>
    <w:rsid w:val="00163707"/>
    <w:rsid w:val="00163B15"/>
    <w:rsid w:val="00163D12"/>
    <w:rsid w:val="00164291"/>
    <w:rsid w:val="001649F3"/>
    <w:rsid w:val="00164DE3"/>
    <w:rsid w:val="00164E1B"/>
    <w:rsid w:val="00164EF0"/>
    <w:rsid w:val="00165143"/>
    <w:rsid w:val="00165288"/>
    <w:rsid w:val="001654B8"/>
    <w:rsid w:val="00165632"/>
    <w:rsid w:val="00165A14"/>
    <w:rsid w:val="00166070"/>
    <w:rsid w:val="0016644D"/>
    <w:rsid w:val="0016689F"/>
    <w:rsid w:val="001672AA"/>
    <w:rsid w:val="001674BD"/>
    <w:rsid w:val="001674E7"/>
    <w:rsid w:val="001675F5"/>
    <w:rsid w:val="001677B7"/>
    <w:rsid w:val="001678BB"/>
    <w:rsid w:val="00167AB1"/>
    <w:rsid w:val="00167D94"/>
    <w:rsid w:val="00170264"/>
    <w:rsid w:val="0017032A"/>
    <w:rsid w:val="00170960"/>
    <w:rsid w:val="001709FD"/>
    <w:rsid w:val="00170A24"/>
    <w:rsid w:val="00170C7A"/>
    <w:rsid w:val="00170EF5"/>
    <w:rsid w:val="00171A76"/>
    <w:rsid w:val="00171B6E"/>
    <w:rsid w:val="00171BC6"/>
    <w:rsid w:val="00171CD9"/>
    <w:rsid w:val="00172180"/>
    <w:rsid w:val="001722D1"/>
    <w:rsid w:val="00172D59"/>
    <w:rsid w:val="0017365D"/>
    <w:rsid w:val="0017379D"/>
    <w:rsid w:val="001738F6"/>
    <w:rsid w:val="00173901"/>
    <w:rsid w:val="001742EB"/>
    <w:rsid w:val="00174704"/>
    <w:rsid w:val="00174795"/>
    <w:rsid w:val="001759AC"/>
    <w:rsid w:val="00175F74"/>
    <w:rsid w:val="001760FB"/>
    <w:rsid w:val="00176156"/>
    <w:rsid w:val="00176237"/>
    <w:rsid w:val="001762EE"/>
    <w:rsid w:val="00176608"/>
    <w:rsid w:val="00176D98"/>
    <w:rsid w:val="00176FA8"/>
    <w:rsid w:val="00177184"/>
    <w:rsid w:val="001771E0"/>
    <w:rsid w:val="00177239"/>
    <w:rsid w:val="00177338"/>
    <w:rsid w:val="001777FB"/>
    <w:rsid w:val="001779F0"/>
    <w:rsid w:val="00177A54"/>
    <w:rsid w:val="00177C30"/>
    <w:rsid w:val="00177C72"/>
    <w:rsid w:val="001804EE"/>
    <w:rsid w:val="0018055E"/>
    <w:rsid w:val="00180665"/>
    <w:rsid w:val="00180667"/>
    <w:rsid w:val="001806BE"/>
    <w:rsid w:val="00180809"/>
    <w:rsid w:val="00180ABC"/>
    <w:rsid w:val="00180E4A"/>
    <w:rsid w:val="0018118B"/>
    <w:rsid w:val="0018185C"/>
    <w:rsid w:val="00181B41"/>
    <w:rsid w:val="00181E15"/>
    <w:rsid w:val="00181FB0"/>
    <w:rsid w:val="0018224B"/>
    <w:rsid w:val="00182A21"/>
    <w:rsid w:val="00182C8B"/>
    <w:rsid w:val="001830EB"/>
    <w:rsid w:val="001832B1"/>
    <w:rsid w:val="00183E91"/>
    <w:rsid w:val="00183EF3"/>
    <w:rsid w:val="0018464C"/>
    <w:rsid w:val="001846A4"/>
    <w:rsid w:val="001848B7"/>
    <w:rsid w:val="00184BF4"/>
    <w:rsid w:val="00185621"/>
    <w:rsid w:val="00185778"/>
    <w:rsid w:val="001871DE"/>
    <w:rsid w:val="00187632"/>
    <w:rsid w:val="00187B12"/>
    <w:rsid w:val="00187C23"/>
    <w:rsid w:val="00187CE9"/>
    <w:rsid w:val="00190175"/>
    <w:rsid w:val="00190569"/>
    <w:rsid w:val="0019086E"/>
    <w:rsid w:val="00191375"/>
    <w:rsid w:val="001913A3"/>
    <w:rsid w:val="001915E6"/>
    <w:rsid w:val="001919F2"/>
    <w:rsid w:val="00191AEE"/>
    <w:rsid w:val="00191B54"/>
    <w:rsid w:val="00191EC0"/>
    <w:rsid w:val="0019237A"/>
    <w:rsid w:val="001927A4"/>
    <w:rsid w:val="00193BC2"/>
    <w:rsid w:val="00193D63"/>
    <w:rsid w:val="00194427"/>
    <w:rsid w:val="0019442F"/>
    <w:rsid w:val="00194606"/>
    <w:rsid w:val="00194747"/>
    <w:rsid w:val="00194B01"/>
    <w:rsid w:val="001950E4"/>
    <w:rsid w:val="00195BAC"/>
    <w:rsid w:val="00195F4E"/>
    <w:rsid w:val="001960D8"/>
    <w:rsid w:val="001968A0"/>
    <w:rsid w:val="00196B59"/>
    <w:rsid w:val="00196B8A"/>
    <w:rsid w:val="00196BA4"/>
    <w:rsid w:val="0019703B"/>
    <w:rsid w:val="00197063"/>
    <w:rsid w:val="0019713C"/>
    <w:rsid w:val="0019735F"/>
    <w:rsid w:val="00197B4B"/>
    <w:rsid w:val="00197F96"/>
    <w:rsid w:val="001A007F"/>
    <w:rsid w:val="001A03F2"/>
    <w:rsid w:val="001A0D3C"/>
    <w:rsid w:val="001A10CA"/>
    <w:rsid w:val="001A10E6"/>
    <w:rsid w:val="001A11B2"/>
    <w:rsid w:val="001A1703"/>
    <w:rsid w:val="001A1F9B"/>
    <w:rsid w:val="001A208E"/>
    <w:rsid w:val="001A20F5"/>
    <w:rsid w:val="001A251F"/>
    <w:rsid w:val="001A25A4"/>
    <w:rsid w:val="001A25C4"/>
    <w:rsid w:val="001A2A3C"/>
    <w:rsid w:val="001A2BA1"/>
    <w:rsid w:val="001A2D07"/>
    <w:rsid w:val="001A2E83"/>
    <w:rsid w:val="001A2F69"/>
    <w:rsid w:val="001A3576"/>
    <w:rsid w:val="001A35F3"/>
    <w:rsid w:val="001A3633"/>
    <w:rsid w:val="001A40D4"/>
    <w:rsid w:val="001A413D"/>
    <w:rsid w:val="001A41AE"/>
    <w:rsid w:val="001A430D"/>
    <w:rsid w:val="001A4626"/>
    <w:rsid w:val="001A4B33"/>
    <w:rsid w:val="001A4E7D"/>
    <w:rsid w:val="001A528B"/>
    <w:rsid w:val="001A568A"/>
    <w:rsid w:val="001A56F8"/>
    <w:rsid w:val="001A60FC"/>
    <w:rsid w:val="001A634A"/>
    <w:rsid w:val="001A6945"/>
    <w:rsid w:val="001A6C8E"/>
    <w:rsid w:val="001A6FD8"/>
    <w:rsid w:val="001A76E2"/>
    <w:rsid w:val="001A7885"/>
    <w:rsid w:val="001A79B4"/>
    <w:rsid w:val="001A7EFD"/>
    <w:rsid w:val="001B0C3E"/>
    <w:rsid w:val="001B109C"/>
    <w:rsid w:val="001B1724"/>
    <w:rsid w:val="001B1793"/>
    <w:rsid w:val="001B1D4B"/>
    <w:rsid w:val="001B1DDA"/>
    <w:rsid w:val="001B2315"/>
    <w:rsid w:val="001B2321"/>
    <w:rsid w:val="001B31FA"/>
    <w:rsid w:val="001B32D9"/>
    <w:rsid w:val="001B34A0"/>
    <w:rsid w:val="001B3628"/>
    <w:rsid w:val="001B3B46"/>
    <w:rsid w:val="001B3C6A"/>
    <w:rsid w:val="001B3DAE"/>
    <w:rsid w:val="001B51AC"/>
    <w:rsid w:val="001B5954"/>
    <w:rsid w:val="001B5B8D"/>
    <w:rsid w:val="001B5BA0"/>
    <w:rsid w:val="001B5D83"/>
    <w:rsid w:val="001B5E7F"/>
    <w:rsid w:val="001B6285"/>
    <w:rsid w:val="001B69AA"/>
    <w:rsid w:val="001B743F"/>
    <w:rsid w:val="001B7F8F"/>
    <w:rsid w:val="001C01D0"/>
    <w:rsid w:val="001C09B7"/>
    <w:rsid w:val="001C0FB7"/>
    <w:rsid w:val="001C1C51"/>
    <w:rsid w:val="001C1CA9"/>
    <w:rsid w:val="001C2B30"/>
    <w:rsid w:val="001C2ED3"/>
    <w:rsid w:val="001C2F5B"/>
    <w:rsid w:val="001C2FAF"/>
    <w:rsid w:val="001C37E5"/>
    <w:rsid w:val="001C42DD"/>
    <w:rsid w:val="001C4519"/>
    <w:rsid w:val="001C4720"/>
    <w:rsid w:val="001C48B6"/>
    <w:rsid w:val="001C48C8"/>
    <w:rsid w:val="001C4F18"/>
    <w:rsid w:val="001C4F7B"/>
    <w:rsid w:val="001C5060"/>
    <w:rsid w:val="001C523A"/>
    <w:rsid w:val="001C54D0"/>
    <w:rsid w:val="001C56CA"/>
    <w:rsid w:val="001C5725"/>
    <w:rsid w:val="001C57FE"/>
    <w:rsid w:val="001C5A46"/>
    <w:rsid w:val="001C5C37"/>
    <w:rsid w:val="001C5DD5"/>
    <w:rsid w:val="001C60E0"/>
    <w:rsid w:val="001C60FB"/>
    <w:rsid w:val="001C61DF"/>
    <w:rsid w:val="001C666F"/>
    <w:rsid w:val="001C6B4D"/>
    <w:rsid w:val="001C6CA4"/>
    <w:rsid w:val="001C74E1"/>
    <w:rsid w:val="001C74E5"/>
    <w:rsid w:val="001C7CE0"/>
    <w:rsid w:val="001D02AD"/>
    <w:rsid w:val="001D02BE"/>
    <w:rsid w:val="001D09C8"/>
    <w:rsid w:val="001D0D70"/>
    <w:rsid w:val="001D17CB"/>
    <w:rsid w:val="001D17D3"/>
    <w:rsid w:val="001D202F"/>
    <w:rsid w:val="001D213A"/>
    <w:rsid w:val="001D2CFF"/>
    <w:rsid w:val="001D2F9B"/>
    <w:rsid w:val="001D2FB3"/>
    <w:rsid w:val="001D32FE"/>
    <w:rsid w:val="001D33BF"/>
    <w:rsid w:val="001D3520"/>
    <w:rsid w:val="001D4106"/>
    <w:rsid w:val="001D4511"/>
    <w:rsid w:val="001D4DF8"/>
    <w:rsid w:val="001D5120"/>
    <w:rsid w:val="001D5799"/>
    <w:rsid w:val="001D579F"/>
    <w:rsid w:val="001D5C96"/>
    <w:rsid w:val="001D613D"/>
    <w:rsid w:val="001D67E6"/>
    <w:rsid w:val="001D6C21"/>
    <w:rsid w:val="001D6DAB"/>
    <w:rsid w:val="001D75A6"/>
    <w:rsid w:val="001E007A"/>
    <w:rsid w:val="001E0393"/>
    <w:rsid w:val="001E05B5"/>
    <w:rsid w:val="001E0707"/>
    <w:rsid w:val="001E07AB"/>
    <w:rsid w:val="001E0E80"/>
    <w:rsid w:val="001E1324"/>
    <w:rsid w:val="001E14D9"/>
    <w:rsid w:val="001E151E"/>
    <w:rsid w:val="001E17CD"/>
    <w:rsid w:val="001E1A65"/>
    <w:rsid w:val="001E25D0"/>
    <w:rsid w:val="001E2E65"/>
    <w:rsid w:val="001E2EDC"/>
    <w:rsid w:val="001E2F7B"/>
    <w:rsid w:val="001E31F8"/>
    <w:rsid w:val="001E349D"/>
    <w:rsid w:val="001E3666"/>
    <w:rsid w:val="001E39F4"/>
    <w:rsid w:val="001E3CAF"/>
    <w:rsid w:val="001E40FF"/>
    <w:rsid w:val="001E434E"/>
    <w:rsid w:val="001E4D19"/>
    <w:rsid w:val="001E58D9"/>
    <w:rsid w:val="001E6020"/>
    <w:rsid w:val="001E68C4"/>
    <w:rsid w:val="001E6DC9"/>
    <w:rsid w:val="001E769D"/>
    <w:rsid w:val="001E7DF7"/>
    <w:rsid w:val="001F05BA"/>
    <w:rsid w:val="001F0650"/>
    <w:rsid w:val="001F0AF5"/>
    <w:rsid w:val="001F0CE5"/>
    <w:rsid w:val="001F0E6A"/>
    <w:rsid w:val="001F11AC"/>
    <w:rsid w:val="001F11E4"/>
    <w:rsid w:val="001F167C"/>
    <w:rsid w:val="001F1C57"/>
    <w:rsid w:val="001F211B"/>
    <w:rsid w:val="001F2E0F"/>
    <w:rsid w:val="001F2EC8"/>
    <w:rsid w:val="001F2FCD"/>
    <w:rsid w:val="001F30C9"/>
    <w:rsid w:val="001F3557"/>
    <w:rsid w:val="001F35A0"/>
    <w:rsid w:val="001F3A59"/>
    <w:rsid w:val="001F4088"/>
    <w:rsid w:val="001F4224"/>
    <w:rsid w:val="001F42A0"/>
    <w:rsid w:val="001F4505"/>
    <w:rsid w:val="001F48A8"/>
    <w:rsid w:val="001F4FB7"/>
    <w:rsid w:val="001F5097"/>
    <w:rsid w:val="001F5436"/>
    <w:rsid w:val="001F54ED"/>
    <w:rsid w:val="001F58A4"/>
    <w:rsid w:val="001F590A"/>
    <w:rsid w:val="001F5AC2"/>
    <w:rsid w:val="001F5ECB"/>
    <w:rsid w:val="001F640C"/>
    <w:rsid w:val="001F6748"/>
    <w:rsid w:val="001F6955"/>
    <w:rsid w:val="001F6C62"/>
    <w:rsid w:val="001F6D7E"/>
    <w:rsid w:val="001F7092"/>
    <w:rsid w:val="001F71EC"/>
    <w:rsid w:val="001F75EB"/>
    <w:rsid w:val="00200271"/>
    <w:rsid w:val="00200288"/>
    <w:rsid w:val="00200890"/>
    <w:rsid w:val="0020093E"/>
    <w:rsid w:val="002012D5"/>
    <w:rsid w:val="002017B6"/>
    <w:rsid w:val="00201AB1"/>
    <w:rsid w:val="00201D66"/>
    <w:rsid w:val="00201EF1"/>
    <w:rsid w:val="00202091"/>
    <w:rsid w:val="002029F6"/>
    <w:rsid w:val="00202AE5"/>
    <w:rsid w:val="00202C7E"/>
    <w:rsid w:val="00202FC5"/>
    <w:rsid w:val="002031EE"/>
    <w:rsid w:val="00203547"/>
    <w:rsid w:val="00203844"/>
    <w:rsid w:val="00203851"/>
    <w:rsid w:val="00203854"/>
    <w:rsid w:val="002039BA"/>
    <w:rsid w:val="00203B85"/>
    <w:rsid w:val="0020441A"/>
    <w:rsid w:val="00204575"/>
    <w:rsid w:val="00204594"/>
    <w:rsid w:val="002046C9"/>
    <w:rsid w:val="00204874"/>
    <w:rsid w:val="002049AE"/>
    <w:rsid w:val="00204C3F"/>
    <w:rsid w:val="00204E37"/>
    <w:rsid w:val="0020500C"/>
    <w:rsid w:val="002051DD"/>
    <w:rsid w:val="002056AE"/>
    <w:rsid w:val="0020640E"/>
    <w:rsid w:val="00206653"/>
    <w:rsid w:val="0020678A"/>
    <w:rsid w:val="0020701C"/>
    <w:rsid w:val="002071C6"/>
    <w:rsid w:val="002072BA"/>
    <w:rsid w:val="0020744F"/>
    <w:rsid w:val="00207B8D"/>
    <w:rsid w:val="00207D1B"/>
    <w:rsid w:val="00207F8C"/>
    <w:rsid w:val="002100D7"/>
    <w:rsid w:val="0021039D"/>
    <w:rsid w:val="002108FF"/>
    <w:rsid w:val="0021173C"/>
    <w:rsid w:val="002118EB"/>
    <w:rsid w:val="00211B59"/>
    <w:rsid w:val="00211E7F"/>
    <w:rsid w:val="0021277B"/>
    <w:rsid w:val="00212A13"/>
    <w:rsid w:val="00212FC9"/>
    <w:rsid w:val="00213272"/>
    <w:rsid w:val="0021380F"/>
    <w:rsid w:val="00213D41"/>
    <w:rsid w:val="00213D72"/>
    <w:rsid w:val="002145A6"/>
    <w:rsid w:val="00214891"/>
    <w:rsid w:val="00214DF5"/>
    <w:rsid w:val="00214F90"/>
    <w:rsid w:val="002151F7"/>
    <w:rsid w:val="0021530F"/>
    <w:rsid w:val="0021687A"/>
    <w:rsid w:val="00216B7C"/>
    <w:rsid w:val="00216BF1"/>
    <w:rsid w:val="002172A3"/>
    <w:rsid w:val="002176F1"/>
    <w:rsid w:val="00217779"/>
    <w:rsid w:val="00217DC7"/>
    <w:rsid w:val="00220065"/>
    <w:rsid w:val="0022055F"/>
    <w:rsid w:val="00220900"/>
    <w:rsid w:val="00220A42"/>
    <w:rsid w:val="00220AFE"/>
    <w:rsid w:val="00220CE7"/>
    <w:rsid w:val="00220DA4"/>
    <w:rsid w:val="00220E39"/>
    <w:rsid w:val="00221680"/>
    <w:rsid w:val="0022176A"/>
    <w:rsid w:val="00221A72"/>
    <w:rsid w:val="0022215F"/>
    <w:rsid w:val="00222287"/>
    <w:rsid w:val="0022234B"/>
    <w:rsid w:val="0022275C"/>
    <w:rsid w:val="00222FEB"/>
    <w:rsid w:val="00223773"/>
    <w:rsid w:val="00223F23"/>
    <w:rsid w:val="00224038"/>
    <w:rsid w:val="002241A2"/>
    <w:rsid w:val="0022456B"/>
    <w:rsid w:val="002245A5"/>
    <w:rsid w:val="00224F73"/>
    <w:rsid w:val="00225535"/>
    <w:rsid w:val="00225981"/>
    <w:rsid w:val="00225E12"/>
    <w:rsid w:val="00225FC6"/>
    <w:rsid w:val="00226570"/>
    <w:rsid w:val="002265E6"/>
    <w:rsid w:val="0022661C"/>
    <w:rsid w:val="00226A4C"/>
    <w:rsid w:val="00227690"/>
    <w:rsid w:val="002277EC"/>
    <w:rsid w:val="00227AED"/>
    <w:rsid w:val="00227AF7"/>
    <w:rsid w:val="00227B2E"/>
    <w:rsid w:val="00227E57"/>
    <w:rsid w:val="002304A9"/>
    <w:rsid w:val="002306E2"/>
    <w:rsid w:val="0023082C"/>
    <w:rsid w:val="0023085E"/>
    <w:rsid w:val="002308D6"/>
    <w:rsid w:val="00230FD4"/>
    <w:rsid w:val="002310D8"/>
    <w:rsid w:val="0023113B"/>
    <w:rsid w:val="0023162E"/>
    <w:rsid w:val="00231E58"/>
    <w:rsid w:val="00231F13"/>
    <w:rsid w:val="0023265F"/>
    <w:rsid w:val="00232714"/>
    <w:rsid w:val="00232872"/>
    <w:rsid w:val="00232EC7"/>
    <w:rsid w:val="002331DF"/>
    <w:rsid w:val="002332FE"/>
    <w:rsid w:val="002334DC"/>
    <w:rsid w:val="00233C98"/>
    <w:rsid w:val="00233F70"/>
    <w:rsid w:val="00234317"/>
    <w:rsid w:val="002348DE"/>
    <w:rsid w:val="00234A7D"/>
    <w:rsid w:val="00234B83"/>
    <w:rsid w:val="00234EF9"/>
    <w:rsid w:val="00234F8D"/>
    <w:rsid w:val="00235329"/>
    <w:rsid w:val="002355C3"/>
    <w:rsid w:val="002356B0"/>
    <w:rsid w:val="00235BA0"/>
    <w:rsid w:val="00235DCB"/>
    <w:rsid w:val="002361AB"/>
    <w:rsid w:val="00236506"/>
    <w:rsid w:val="00236922"/>
    <w:rsid w:val="002369C7"/>
    <w:rsid w:val="00236B1D"/>
    <w:rsid w:val="002371D8"/>
    <w:rsid w:val="0023728E"/>
    <w:rsid w:val="00237296"/>
    <w:rsid w:val="00237334"/>
    <w:rsid w:val="0023769B"/>
    <w:rsid w:val="00240375"/>
    <w:rsid w:val="00240783"/>
    <w:rsid w:val="00240A84"/>
    <w:rsid w:val="00240B37"/>
    <w:rsid w:val="00240E46"/>
    <w:rsid w:val="002419EE"/>
    <w:rsid w:val="00241A31"/>
    <w:rsid w:val="00241B00"/>
    <w:rsid w:val="00241CB8"/>
    <w:rsid w:val="00242A4F"/>
    <w:rsid w:val="00242A7F"/>
    <w:rsid w:val="00242C28"/>
    <w:rsid w:val="00242CA8"/>
    <w:rsid w:val="00242FAD"/>
    <w:rsid w:val="0024308B"/>
    <w:rsid w:val="002432A9"/>
    <w:rsid w:val="00243847"/>
    <w:rsid w:val="00243868"/>
    <w:rsid w:val="00243A3C"/>
    <w:rsid w:val="00244089"/>
    <w:rsid w:val="00244448"/>
    <w:rsid w:val="00244586"/>
    <w:rsid w:val="00244A3E"/>
    <w:rsid w:val="00245422"/>
    <w:rsid w:val="002454FD"/>
    <w:rsid w:val="002456F7"/>
    <w:rsid w:val="00245B0B"/>
    <w:rsid w:val="00245E8D"/>
    <w:rsid w:val="00246319"/>
    <w:rsid w:val="002467DE"/>
    <w:rsid w:val="00246A4B"/>
    <w:rsid w:val="00246DE9"/>
    <w:rsid w:val="0024735B"/>
    <w:rsid w:val="002476BE"/>
    <w:rsid w:val="00247BC6"/>
    <w:rsid w:val="00247F4F"/>
    <w:rsid w:val="00247FB9"/>
    <w:rsid w:val="002500B8"/>
    <w:rsid w:val="002502FA"/>
    <w:rsid w:val="0025032F"/>
    <w:rsid w:val="002508F6"/>
    <w:rsid w:val="00250AC3"/>
    <w:rsid w:val="00250CA4"/>
    <w:rsid w:val="00250D07"/>
    <w:rsid w:val="00250F3F"/>
    <w:rsid w:val="00251626"/>
    <w:rsid w:val="002518EA"/>
    <w:rsid w:val="00251E8E"/>
    <w:rsid w:val="002520B2"/>
    <w:rsid w:val="002520DA"/>
    <w:rsid w:val="00252154"/>
    <w:rsid w:val="002525B8"/>
    <w:rsid w:val="002525C0"/>
    <w:rsid w:val="00252AF5"/>
    <w:rsid w:val="00252E44"/>
    <w:rsid w:val="00253294"/>
    <w:rsid w:val="00253488"/>
    <w:rsid w:val="002539B0"/>
    <w:rsid w:val="00253B2C"/>
    <w:rsid w:val="00253E67"/>
    <w:rsid w:val="0025406B"/>
    <w:rsid w:val="00254386"/>
    <w:rsid w:val="002546A5"/>
    <w:rsid w:val="0025482D"/>
    <w:rsid w:val="00254B8B"/>
    <w:rsid w:val="00254D94"/>
    <w:rsid w:val="002558E1"/>
    <w:rsid w:val="00255ADE"/>
    <w:rsid w:val="0025624F"/>
    <w:rsid w:val="002564CF"/>
    <w:rsid w:val="00256517"/>
    <w:rsid w:val="002565A3"/>
    <w:rsid w:val="0025672C"/>
    <w:rsid w:val="00256768"/>
    <w:rsid w:val="00256ADF"/>
    <w:rsid w:val="00256CEE"/>
    <w:rsid w:val="00257DA3"/>
    <w:rsid w:val="00257F32"/>
    <w:rsid w:val="00257F62"/>
    <w:rsid w:val="00257F67"/>
    <w:rsid w:val="002600DB"/>
    <w:rsid w:val="002603E2"/>
    <w:rsid w:val="00260B4D"/>
    <w:rsid w:val="00260ECE"/>
    <w:rsid w:val="00260FBC"/>
    <w:rsid w:val="0026118D"/>
    <w:rsid w:val="0026188B"/>
    <w:rsid w:val="002619D6"/>
    <w:rsid w:val="00261E40"/>
    <w:rsid w:val="00262517"/>
    <w:rsid w:val="00262862"/>
    <w:rsid w:val="00262FF3"/>
    <w:rsid w:val="002631BB"/>
    <w:rsid w:val="00263B23"/>
    <w:rsid w:val="00263C27"/>
    <w:rsid w:val="00263C4F"/>
    <w:rsid w:val="00263DCF"/>
    <w:rsid w:val="00263F04"/>
    <w:rsid w:val="00263F3E"/>
    <w:rsid w:val="002640A0"/>
    <w:rsid w:val="0026425F"/>
    <w:rsid w:val="00264D0C"/>
    <w:rsid w:val="00264F02"/>
    <w:rsid w:val="0026503A"/>
    <w:rsid w:val="002651DF"/>
    <w:rsid w:val="0026557E"/>
    <w:rsid w:val="002659D5"/>
    <w:rsid w:val="00265A6A"/>
    <w:rsid w:val="00265D14"/>
    <w:rsid w:val="002662EA"/>
    <w:rsid w:val="002667A4"/>
    <w:rsid w:val="00266E36"/>
    <w:rsid w:val="00266FDB"/>
    <w:rsid w:val="0026739B"/>
    <w:rsid w:val="00270076"/>
    <w:rsid w:val="002701A0"/>
    <w:rsid w:val="002702A5"/>
    <w:rsid w:val="002702B0"/>
    <w:rsid w:val="00270413"/>
    <w:rsid w:val="002708ED"/>
    <w:rsid w:val="00270C24"/>
    <w:rsid w:val="00270CD9"/>
    <w:rsid w:val="00271825"/>
    <w:rsid w:val="00271A17"/>
    <w:rsid w:val="00271D25"/>
    <w:rsid w:val="00272892"/>
    <w:rsid w:val="0027340D"/>
    <w:rsid w:val="0027392D"/>
    <w:rsid w:val="00273B0F"/>
    <w:rsid w:val="00273DBE"/>
    <w:rsid w:val="00274341"/>
    <w:rsid w:val="00274639"/>
    <w:rsid w:val="0027471B"/>
    <w:rsid w:val="0027556D"/>
    <w:rsid w:val="00275A45"/>
    <w:rsid w:val="00275AEA"/>
    <w:rsid w:val="00275CB4"/>
    <w:rsid w:val="002764C4"/>
    <w:rsid w:val="00276A2C"/>
    <w:rsid w:val="00276ADE"/>
    <w:rsid w:val="00276E6E"/>
    <w:rsid w:val="002772BD"/>
    <w:rsid w:val="00277A62"/>
    <w:rsid w:val="00277C4A"/>
    <w:rsid w:val="00277DCD"/>
    <w:rsid w:val="00277FFA"/>
    <w:rsid w:val="0028062F"/>
    <w:rsid w:val="002810AD"/>
    <w:rsid w:val="002811B7"/>
    <w:rsid w:val="002811B9"/>
    <w:rsid w:val="00281335"/>
    <w:rsid w:val="00281C0B"/>
    <w:rsid w:val="00281FEC"/>
    <w:rsid w:val="00282397"/>
    <w:rsid w:val="0028242F"/>
    <w:rsid w:val="00282683"/>
    <w:rsid w:val="00282CE2"/>
    <w:rsid w:val="00282CE8"/>
    <w:rsid w:val="00282DBD"/>
    <w:rsid w:val="00282E66"/>
    <w:rsid w:val="00282E79"/>
    <w:rsid w:val="00282F8D"/>
    <w:rsid w:val="0028339F"/>
    <w:rsid w:val="00283434"/>
    <w:rsid w:val="00283AAF"/>
    <w:rsid w:val="00283C6E"/>
    <w:rsid w:val="00283CEF"/>
    <w:rsid w:val="00283D36"/>
    <w:rsid w:val="00283E46"/>
    <w:rsid w:val="002843B9"/>
    <w:rsid w:val="00284503"/>
    <w:rsid w:val="002849F4"/>
    <w:rsid w:val="00284CCC"/>
    <w:rsid w:val="00285332"/>
    <w:rsid w:val="0028565B"/>
    <w:rsid w:val="002861E6"/>
    <w:rsid w:val="00286305"/>
    <w:rsid w:val="0028640B"/>
    <w:rsid w:val="0028644D"/>
    <w:rsid w:val="00286A91"/>
    <w:rsid w:val="00287AE9"/>
    <w:rsid w:val="00287B0A"/>
    <w:rsid w:val="00287E39"/>
    <w:rsid w:val="00290556"/>
    <w:rsid w:val="0029099C"/>
    <w:rsid w:val="00290D48"/>
    <w:rsid w:val="00290F67"/>
    <w:rsid w:val="00290FC5"/>
    <w:rsid w:val="00291764"/>
    <w:rsid w:val="002917A6"/>
    <w:rsid w:val="00291A3E"/>
    <w:rsid w:val="00291B0C"/>
    <w:rsid w:val="00291EED"/>
    <w:rsid w:val="0029215A"/>
    <w:rsid w:val="002922A3"/>
    <w:rsid w:val="00292384"/>
    <w:rsid w:val="00292E9C"/>
    <w:rsid w:val="00293361"/>
    <w:rsid w:val="0029365C"/>
    <w:rsid w:val="00293835"/>
    <w:rsid w:val="00293987"/>
    <w:rsid w:val="00293D6B"/>
    <w:rsid w:val="002946C3"/>
    <w:rsid w:val="00294B9E"/>
    <w:rsid w:val="00294CC1"/>
    <w:rsid w:val="0029518C"/>
    <w:rsid w:val="00295504"/>
    <w:rsid w:val="00295ADA"/>
    <w:rsid w:val="00295AE1"/>
    <w:rsid w:val="002963A9"/>
    <w:rsid w:val="0029665B"/>
    <w:rsid w:val="00296DF9"/>
    <w:rsid w:val="00297371"/>
    <w:rsid w:val="002974C8"/>
    <w:rsid w:val="00297858"/>
    <w:rsid w:val="00297AFD"/>
    <w:rsid w:val="00297C09"/>
    <w:rsid w:val="00297D56"/>
    <w:rsid w:val="002A083C"/>
    <w:rsid w:val="002A0C4D"/>
    <w:rsid w:val="002A0F59"/>
    <w:rsid w:val="002A197A"/>
    <w:rsid w:val="002A1BEC"/>
    <w:rsid w:val="002A2306"/>
    <w:rsid w:val="002A274A"/>
    <w:rsid w:val="002A28A6"/>
    <w:rsid w:val="002A2E5F"/>
    <w:rsid w:val="002A343F"/>
    <w:rsid w:val="002A3BF3"/>
    <w:rsid w:val="002A3CD6"/>
    <w:rsid w:val="002A4361"/>
    <w:rsid w:val="002A452F"/>
    <w:rsid w:val="002A4CE7"/>
    <w:rsid w:val="002A4EF9"/>
    <w:rsid w:val="002A5167"/>
    <w:rsid w:val="002A51C3"/>
    <w:rsid w:val="002A5A24"/>
    <w:rsid w:val="002A5C3F"/>
    <w:rsid w:val="002A5EB1"/>
    <w:rsid w:val="002A5F9A"/>
    <w:rsid w:val="002A5FFE"/>
    <w:rsid w:val="002A6A13"/>
    <w:rsid w:val="002A6AED"/>
    <w:rsid w:val="002A6D04"/>
    <w:rsid w:val="002A6D82"/>
    <w:rsid w:val="002A6E1A"/>
    <w:rsid w:val="002A798F"/>
    <w:rsid w:val="002A7BD0"/>
    <w:rsid w:val="002A7D45"/>
    <w:rsid w:val="002B0673"/>
    <w:rsid w:val="002B079B"/>
    <w:rsid w:val="002B0921"/>
    <w:rsid w:val="002B0FDA"/>
    <w:rsid w:val="002B1278"/>
    <w:rsid w:val="002B18C5"/>
    <w:rsid w:val="002B1944"/>
    <w:rsid w:val="002B2427"/>
    <w:rsid w:val="002B24BC"/>
    <w:rsid w:val="002B28E2"/>
    <w:rsid w:val="002B2C99"/>
    <w:rsid w:val="002B2F20"/>
    <w:rsid w:val="002B2F49"/>
    <w:rsid w:val="002B321D"/>
    <w:rsid w:val="002B3392"/>
    <w:rsid w:val="002B354A"/>
    <w:rsid w:val="002B3B75"/>
    <w:rsid w:val="002B3FC7"/>
    <w:rsid w:val="002B3FE1"/>
    <w:rsid w:val="002B4066"/>
    <w:rsid w:val="002B4192"/>
    <w:rsid w:val="002B44CD"/>
    <w:rsid w:val="002B4598"/>
    <w:rsid w:val="002B471F"/>
    <w:rsid w:val="002B489A"/>
    <w:rsid w:val="002B4935"/>
    <w:rsid w:val="002B523A"/>
    <w:rsid w:val="002B55AB"/>
    <w:rsid w:val="002B5833"/>
    <w:rsid w:val="002B5FB0"/>
    <w:rsid w:val="002B6B8D"/>
    <w:rsid w:val="002B6BAF"/>
    <w:rsid w:val="002B6E03"/>
    <w:rsid w:val="002B6F0B"/>
    <w:rsid w:val="002B6FC6"/>
    <w:rsid w:val="002B71CE"/>
    <w:rsid w:val="002B7421"/>
    <w:rsid w:val="002B7682"/>
    <w:rsid w:val="002B78A1"/>
    <w:rsid w:val="002B797E"/>
    <w:rsid w:val="002B7ADE"/>
    <w:rsid w:val="002B7C8D"/>
    <w:rsid w:val="002C0224"/>
    <w:rsid w:val="002C023D"/>
    <w:rsid w:val="002C0578"/>
    <w:rsid w:val="002C06A4"/>
    <w:rsid w:val="002C0921"/>
    <w:rsid w:val="002C1135"/>
    <w:rsid w:val="002C1316"/>
    <w:rsid w:val="002C159C"/>
    <w:rsid w:val="002C15E6"/>
    <w:rsid w:val="002C1718"/>
    <w:rsid w:val="002C181B"/>
    <w:rsid w:val="002C1DC6"/>
    <w:rsid w:val="002C1FE3"/>
    <w:rsid w:val="002C2081"/>
    <w:rsid w:val="002C21CF"/>
    <w:rsid w:val="002C247D"/>
    <w:rsid w:val="002C26FF"/>
    <w:rsid w:val="002C28CD"/>
    <w:rsid w:val="002C2F2B"/>
    <w:rsid w:val="002C376D"/>
    <w:rsid w:val="002C37AF"/>
    <w:rsid w:val="002C3AB1"/>
    <w:rsid w:val="002C3E2E"/>
    <w:rsid w:val="002C3F71"/>
    <w:rsid w:val="002C3FC3"/>
    <w:rsid w:val="002C420F"/>
    <w:rsid w:val="002C43AC"/>
    <w:rsid w:val="002C4AAF"/>
    <w:rsid w:val="002C4E92"/>
    <w:rsid w:val="002C5011"/>
    <w:rsid w:val="002C5354"/>
    <w:rsid w:val="002C55F6"/>
    <w:rsid w:val="002C5631"/>
    <w:rsid w:val="002C57F7"/>
    <w:rsid w:val="002C5E53"/>
    <w:rsid w:val="002C5E70"/>
    <w:rsid w:val="002C6680"/>
    <w:rsid w:val="002C67BB"/>
    <w:rsid w:val="002C7065"/>
    <w:rsid w:val="002C76D0"/>
    <w:rsid w:val="002C7F0F"/>
    <w:rsid w:val="002D0E34"/>
    <w:rsid w:val="002D0E68"/>
    <w:rsid w:val="002D159E"/>
    <w:rsid w:val="002D15EF"/>
    <w:rsid w:val="002D1878"/>
    <w:rsid w:val="002D1FFF"/>
    <w:rsid w:val="002D2702"/>
    <w:rsid w:val="002D29F8"/>
    <w:rsid w:val="002D2B03"/>
    <w:rsid w:val="002D3252"/>
    <w:rsid w:val="002D3416"/>
    <w:rsid w:val="002D387E"/>
    <w:rsid w:val="002D3B21"/>
    <w:rsid w:val="002D3F09"/>
    <w:rsid w:val="002D414E"/>
    <w:rsid w:val="002D4341"/>
    <w:rsid w:val="002D4900"/>
    <w:rsid w:val="002D4AC4"/>
    <w:rsid w:val="002D4C3D"/>
    <w:rsid w:val="002D53AB"/>
    <w:rsid w:val="002D5A78"/>
    <w:rsid w:val="002D5A92"/>
    <w:rsid w:val="002D5BF4"/>
    <w:rsid w:val="002D62F4"/>
    <w:rsid w:val="002D69F7"/>
    <w:rsid w:val="002D6A6D"/>
    <w:rsid w:val="002D6B0E"/>
    <w:rsid w:val="002D6B23"/>
    <w:rsid w:val="002D7C50"/>
    <w:rsid w:val="002D7D2A"/>
    <w:rsid w:val="002E0500"/>
    <w:rsid w:val="002E056E"/>
    <w:rsid w:val="002E08C4"/>
    <w:rsid w:val="002E09CA"/>
    <w:rsid w:val="002E0A9D"/>
    <w:rsid w:val="002E101C"/>
    <w:rsid w:val="002E112B"/>
    <w:rsid w:val="002E18C6"/>
    <w:rsid w:val="002E2093"/>
    <w:rsid w:val="002E2414"/>
    <w:rsid w:val="002E2A23"/>
    <w:rsid w:val="002E4100"/>
    <w:rsid w:val="002E4111"/>
    <w:rsid w:val="002E4263"/>
    <w:rsid w:val="002E49A0"/>
    <w:rsid w:val="002E49A5"/>
    <w:rsid w:val="002E4A2C"/>
    <w:rsid w:val="002E4E3E"/>
    <w:rsid w:val="002E4FE9"/>
    <w:rsid w:val="002E51C6"/>
    <w:rsid w:val="002E5355"/>
    <w:rsid w:val="002E5621"/>
    <w:rsid w:val="002E57D4"/>
    <w:rsid w:val="002E5BFC"/>
    <w:rsid w:val="002E63D3"/>
    <w:rsid w:val="002E65B2"/>
    <w:rsid w:val="002E67B9"/>
    <w:rsid w:val="002E704E"/>
    <w:rsid w:val="002E7224"/>
    <w:rsid w:val="002E72C3"/>
    <w:rsid w:val="002E7B28"/>
    <w:rsid w:val="002F0062"/>
    <w:rsid w:val="002F0EB7"/>
    <w:rsid w:val="002F140F"/>
    <w:rsid w:val="002F194A"/>
    <w:rsid w:val="002F1ED2"/>
    <w:rsid w:val="002F23CF"/>
    <w:rsid w:val="002F25F2"/>
    <w:rsid w:val="002F2772"/>
    <w:rsid w:val="002F27F8"/>
    <w:rsid w:val="002F2815"/>
    <w:rsid w:val="002F3096"/>
    <w:rsid w:val="002F3131"/>
    <w:rsid w:val="002F3134"/>
    <w:rsid w:val="002F3505"/>
    <w:rsid w:val="002F3615"/>
    <w:rsid w:val="002F3921"/>
    <w:rsid w:val="002F3B57"/>
    <w:rsid w:val="002F3D30"/>
    <w:rsid w:val="002F468A"/>
    <w:rsid w:val="002F4CF1"/>
    <w:rsid w:val="002F5CC0"/>
    <w:rsid w:val="002F5D50"/>
    <w:rsid w:val="002F5DCA"/>
    <w:rsid w:val="002F5EB0"/>
    <w:rsid w:val="002F5F29"/>
    <w:rsid w:val="002F5F48"/>
    <w:rsid w:val="002F61ED"/>
    <w:rsid w:val="002F686E"/>
    <w:rsid w:val="002F6A43"/>
    <w:rsid w:val="002F6F1F"/>
    <w:rsid w:val="002F7F36"/>
    <w:rsid w:val="00300CFD"/>
    <w:rsid w:val="003011B6"/>
    <w:rsid w:val="00301534"/>
    <w:rsid w:val="00301631"/>
    <w:rsid w:val="003017AB"/>
    <w:rsid w:val="00301AD4"/>
    <w:rsid w:val="00301E3F"/>
    <w:rsid w:val="003021E6"/>
    <w:rsid w:val="00302405"/>
    <w:rsid w:val="003025B3"/>
    <w:rsid w:val="003025FB"/>
    <w:rsid w:val="00302625"/>
    <w:rsid w:val="0030270F"/>
    <w:rsid w:val="003029F2"/>
    <w:rsid w:val="00302E52"/>
    <w:rsid w:val="00302EF6"/>
    <w:rsid w:val="003035EF"/>
    <w:rsid w:val="0030361C"/>
    <w:rsid w:val="00303A34"/>
    <w:rsid w:val="00304003"/>
    <w:rsid w:val="003043D9"/>
    <w:rsid w:val="00304646"/>
    <w:rsid w:val="00304F6B"/>
    <w:rsid w:val="00305273"/>
    <w:rsid w:val="00305835"/>
    <w:rsid w:val="00305895"/>
    <w:rsid w:val="00305C96"/>
    <w:rsid w:val="00306307"/>
    <w:rsid w:val="00306839"/>
    <w:rsid w:val="003072EC"/>
    <w:rsid w:val="00307335"/>
    <w:rsid w:val="00307503"/>
    <w:rsid w:val="00307510"/>
    <w:rsid w:val="00307B18"/>
    <w:rsid w:val="0031036F"/>
    <w:rsid w:val="0031044C"/>
    <w:rsid w:val="003104A9"/>
    <w:rsid w:val="0031051F"/>
    <w:rsid w:val="0031082B"/>
    <w:rsid w:val="00310838"/>
    <w:rsid w:val="00310ABC"/>
    <w:rsid w:val="00310B2D"/>
    <w:rsid w:val="003118D9"/>
    <w:rsid w:val="00311A80"/>
    <w:rsid w:val="00311D4C"/>
    <w:rsid w:val="0031204F"/>
    <w:rsid w:val="0031265A"/>
    <w:rsid w:val="00312CBA"/>
    <w:rsid w:val="003131EE"/>
    <w:rsid w:val="0031341C"/>
    <w:rsid w:val="0031357D"/>
    <w:rsid w:val="003135EC"/>
    <w:rsid w:val="00313FC6"/>
    <w:rsid w:val="003142CC"/>
    <w:rsid w:val="00314531"/>
    <w:rsid w:val="003145B3"/>
    <w:rsid w:val="00314890"/>
    <w:rsid w:val="00315046"/>
    <w:rsid w:val="0031520A"/>
    <w:rsid w:val="0031560B"/>
    <w:rsid w:val="00315B5F"/>
    <w:rsid w:val="00315BFE"/>
    <w:rsid w:val="00315EB7"/>
    <w:rsid w:val="0031671C"/>
    <w:rsid w:val="0031673D"/>
    <w:rsid w:val="0031682B"/>
    <w:rsid w:val="00316BC5"/>
    <w:rsid w:val="00317281"/>
    <w:rsid w:val="0031785D"/>
    <w:rsid w:val="00317914"/>
    <w:rsid w:val="003207F8"/>
    <w:rsid w:val="003208BB"/>
    <w:rsid w:val="00320C05"/>
    <w:rsid w:val="003213DA"/>
    <w:rsid w:val="003214E2"/>
    <w:rsid w:val="00321F50"/>
    <w:rsid w:val="003229FF"/>
    <w:rsid w:val="00322CF2"/>
    <w:rsid w:val="00322E3B"/>
    <w:rsid w:val="0032313E"/>
    <w:rsid w:val="0032339B"/>
    <w:rsid w:val="0032366D"/>
    <w:rsid w:val="003236F8"/>
    <w:rsid w:val="00323918"/>
    <w:rsid w:val="00323B76"/>
    <w:rsid w:val="0032438A"/>
    <w:rsid w:val="0032439A"/>
    <w:rsid w:val="003248C2"/>
    <w:rsid w:val="0032496B"/>
    <w:rsid w:val="00324972"/>
    <w:rsid w:val="00324AB8"/>
    <w:rsid w:val="00324ADD"/>
    <w:rsid w:val="00324B5A"/>
    <w:rsid w:val="00325080"/>
    <w:rsid w:val="0032520E"/>
    <w:rsid w:val="00325220"/>
    <w:rsid w:val="003254AF"/>
    <w:rsid w:val="0032562C"/>
    <w:rsid w:val="00325DCE"/>
    <w:rsid w:val="00326482"/>
    <w:rsid w:val="003265FF"/>
    <w:rsid w:val="0032668F"/>
    <w:rsid w:val="003266CB"/>
    <w:rsid w:val="003266EF"/>
    <w:rsid w:val="00326762"/>
    <w:rsid w:val="003268B3"/>
    <w:rsid w:val="00327037"/>
    <w:rsid w:val="003270AE"/>
    <w:rsid w:val="0032750F"/>
    <w:rsid w:val="00327917"/>
    <w:rsid w:val="00327AD5"/>
    <w:rsid w:val="00327E4A"/>
    <w:rsid w:val="00330061"/>
    <w:rsid w:val="003300CF"/>
    <w:rsid w:val="003314E5"/>
    <w:rsid w:val="003319D8"/>
    <w:rsid w:val="00331A68"/>
    <w:rsid w:val="00332659"/>
    <w:rsid w:val="00332AA8"/>
    <w:rsid w:val="00333396"/>
    <w:rsid w:val="0033368D"/>
    <w:rsid w:val="0033373C"/>
    <w:rsid w:val="00333CE8"/>
    <w:rsid w:val="003340B3"/>
    <w:rsid w:val="00334317"/>
    <w:rsid w:val="00334D18"/>
    <w:rsid w:val="00334E94"/>
    <w:rsid w:val="003352BC"/>
    <w:rsid w:val="003353D6"/>
    <w:rsid w:val="00335C8E"/>
    <w:rsid w:val="00335E05"/>
    <w:rsid w:val="00335E1A"/>
    <w:rsid w:val="003365C5"/>
    <w:rsid w:val="00336666"/>
    <w:rsid w:val="003367B9"/>
    <w:rsid w:val="00336C0F"/>
    <w:rsid w:val="00336C41"/>
    <w:rsid w:val="00336D0C"/>
    <w:rsid w:val="0033731A"/>
    <w:rsid w:val="00337573"/>
    <w:rsid w:val="0033757C"/>
    <w:rsid w:val="0033799F"/>
    <w:rsid w:val="00337B82"/>
    <w:rsid w:val="00337D48"/>
    <w:rsid w:val="00337D70"/>
    <w:rsid w:val="00337DC8"/>
    <w:rsid w:val="00340029"/>
    <w:rsid w:val="00340108"/>
    <w:rsid w:val="0034019E"/>
    <w:rsid w:val="003404B3"/>
    <w:rsid w:val="003408E8"/>
    <w:rsid w:val="0034093A"/>
    <w:rsid w:val="003409CE"/>
    <w:rsid w:val="00340AFD"/>
    <w:rsid w:val="0034119A"/>
    <w:rsid w:val="00341472"/>
    <w:rsid w:val="003415A5"/>
    <w:rsid w:val="003418B9"/>
    <w:rsid w:val="00341948"/>
    <w:rsid w:val="00341966"/>
    <w:rsid w:val="00342462"/>
    <w:rsid w:val="00342864"/>
    <w:rsid w:val="00342B07"/>
    <w:rsid w:val="00342DAC"/>
    <w:rsid w:val="00342EF5"/>
    <w:rsid w:val="00343AD9"/>
    <w:rsid w:val="00343E0B"/>
    <w:rsid w:val="00343EF5"/>
    <w:rsid w:val="00343FE9"/>
    <w:rsid w:val="003440F5"/>
    <w:rsid w:val="003447EC"/>
    <w:rsid w:val="00344E1C"/>
    <w:rsid w:val="003451B8"/>
    <w:rsid w:val="003451D6"/>
    <w:rsid w:val="00345471"/>
    <w:rsid w:val="0034549B"/>
    <w:rsid w:val="00345A60"/>
    <w:rsid w:val="00345F92"/>
    <w:rsid w:val="0034601D"/>
    <w:rsid w:val="00346276"/>
    <w:rsid w:val="0034663A"/>
    <w:rsid w:val="00346876"/>
    <w:rsid w:val="00346C37"/>
    <w:rsid w:val="003474B3"/>
    <w:rsid w:val="00347535"/>
    <w:rsid w:val="00347A6A"/>
    <w:rsid w:val="00347AC0"/>
    <w:rsid w:val="00347BF0"/>
    <w:rsid w:val="00347EF9"/>
    <w:rsid w:val="0035035C"/>
    <w:rsid w:val="003509A6"/>
    <w:rsid w:val="00351150"/>
    <w:rsid w:val="00351528"/>
    <w:rsid w:val="00351AAC"/>
    <w:rsid w:val="00351FC8"/>
    <w:rsid w:val="00352026"/>
    <w:rsid w:val="0035309F"/>
    <w:rsid w:val="003530FF"/>
    <w:rsid w:val="00353706"/>
    <w:rsid w:val="00353C14"/>
    <w:rsid w:val="00353F53"/>
    <w:rsid w:val="003542C0"/>
    <w:rsid w:val="00354B0D"/>
    <w:rsid w:val="00354CDB"/>
    <w:rsid w:val="00354D25"/>
    <w:rsid w:val="00354DFF"/>
    <w:rsid w:val="00354EA0"/>
    <w:rsid w:val="00354FDC"/>
    <w:rsid w:val="003555E7"/>
    <w:rsid w:val="003559AC"/>
    <w:rsid w:val="00355CA7"/>
    <w:rsid w:val="00355ECE"/>
    <w:rsid w:val="003563BF"/>
    <w:rsid w:val="003564E4"/>
    <w:rsid w:val="00356527"/>
    <w:rsid w:val="003565A9"/>
    <w:rsid w:val="00356892"/>
    <w:rsid w:val="00356D59"/>
    <w:rsid w:val="00356DD4"/>
    <w:rsid w:val="00357300"/>
    <w:rsid w:val="0035731F"/>
    <w:rsid w:val="00357511"/>
    <w:rsid w:val="00357889"/>
    <w:rsid w:val="00357DA8"/>
    <w:rsid w:val="00360003"/>
    <w:rsid w:val="00360330"/>
    <w:rsid w:val="00360383"/>
    <w:rsid w:val="003605B2"/>
    <w:rsid w:val="003607DC"/>
    <w:rsid w:val="003607F5"/>
    <w:rsid w:val="00360D28"/>
    <w:rsid w:val="00360F3A"/>
    <w:rsid w:val="0036153D"/>
    <w:rsid w:val="00361816"/>
    <w:rsid w:val="00361835"/>
    <w:rsid w:val="003619F8"/>
    <w:rsid w:val="0036201D"/>
    <w:rsid w:val="003623C5"/>
    <w:rsid w:val="003626CC"/>
    <w:rsid w:val="00362BA0"/>
    <w:rsid w:val="003631EB"/>
    <w:rsid w:val="003634E9"/>
    <w:rsid w:val="00363953"/>
    <w:rsid w:val="003639A8"/>
    <w:rsid w:val="00363A34"/>
    <w:rsid w:val="003643E3"/>
    <w:rsid w:val="003647B3"/>
    <w:rsid w:val="00364B8A"/>
    <w:rsid w:val="00364ECC"/>
    <w:rsid w:val="003654A7"/>
    <w:rsid w:val="00365B01"/>
    <w:rsid w:val="0036628C"/>
    <w:rsid w:val="00366C27"/>
    <w:rsid w:val="00367119"/>
    <w:rsid w:val="00367167"/>
    <w:rsid w:val="003677B3"/>
    <w:rsid w:val="00367907"/>
    <w:rsid w:val="0037074E"/>
    <w:rsid w:val="003708BE"/>
    <w:rsid w:val="00370A07"/>
    <w:rsid w:val="00370A42"/>
    <w:rsid w:val="00370B94"/>
    <w:rsid w:val="0037121E"/>
    <w:rsid w:val="00371836"/>
    <w:rsid w:val="00371916"/>
    <w:rsid w:val="00371B0E"/>
    <w:rsid w:val="00372649"/>
    <w:rsid w:val="00372AE9"/>
    <w:rsid w:val="00372B86"/>
    <w:rsid w:val="00372FD3"/>
    <w:rsid w:val="0037416A"/>
    <w:rsid w:val="00374626"/>
    <w:rsid w:val="00374802"/>
    <w:rsid w:val="00374A54"/>
    <w:rsid w:val="00374AB4"/>
    <w:rsid w:val="00374BA7"/>
    <w:rsid w:val="00374E0C"/>
    <w:rsid w:val="00375D9A"/>
    <w:rsid w:val="003760F1"/>
    <w:rsid w:val="00376260"/>
    <w:rsid w:val="0037679B"/>
    <w:rsid w:val="003768AC"/>
    <w:rsid w:val="00376923"/>
    <w:rsid w:val="00376D33"/>
    <w:rsid w:val="003770ED"/>
    <w:rsid w:val="00377114"/>
    <w:rsid w:val="00377338"/>
    <w:rsid w:val="003779FD"/>
    <w:rsid w:val="00377DD9"/>
    <w:rsid w:val="003800A9"/>
    <w:rsid w:val="003800B8"/>
    <w:rsid w:val="003810F0"/>
    <w:rsid w:val="0038189D"/>
    <w:rsid w:val="00382271"/>
    <w:rsid w:val="00382282"/>
    <w:rsid w:val="00382AB5"/>
    <w:rsid w:val="00382FFC"/>
    <w:rsid w:val="0038301C"/>
    <w:rsid w:val="003834CB"/>
    <w:rsid w:val="003834D5"/>
    <w:rsid w:val="00383550"/>
    <w:rsid w:val="00383CDC"/>
    <w:rsid w:val="00383EF2"/>
    <w:rsid w:val="00384153"/>
    <w:rsid w:val="00384507"/>
    <w:rsid w:val="003849AC"/>
    <w:rsid w:val="003857FF"/>
    <w:rsid w:val="0038594E"/>
    <w:rsid w:val="00385EB4"/>
    <w:rsid w:val="00385F89"/>
    <w:rsid w:val="00385F8B"/>
    <w:rsid w:val="00385FEB"/>
    <w:rsid w:val="0038623F"/>
    <w:rsid w:val="0038662F"/>
    <w:rsid w:val="00386917"/>
    <w:rsid w:val="00387239"/>
    <w:rsid w:val="003875DD"/>
    <w:rsid w:val="003875FC"/>
    <w:rsid w:val="003879EB"/>
    <w:rsid w:val="00387A3E"/>
    <w:rsid w:val="00387EB9"/>
    <w:rsid w:val="00387F5D"/>
    <w:rsid w:val="00387FA2"/>
    <w:rsid w:val="003900A8"/>
    <w:rsid w:val="00390435"/>
    <w:rsid w:val="00390969"/>
    <w:rsid w:val="003919E2"/>
    <w:rsid w:val="00391B9A"/>
    <w:rsid w:val="003929C7"/>
    <w:rsid w:val="00392FEB"/>
    <w:rsid w:val="003934F8"/>
    <w:rsid w:val="00393AB3"/>
    <w:rsid w:val="00393AB9"/>
    <w:rsid w:val="0039446D"/>
    <w:rsid w:val="00394CD0"/>
    <w:rsid w:val="00394F9E"/>
    <w:rsid w:val="00395070"/>
    <w:rsid w:val="003952B3"/>
    <w:rsid w:val="00395916"/>
    <w:rsid w:val="00395992"/>
    <w:rsid w:val="00395AD4"/>
    <w:rsid w:val="00395EA1"/>
    <w:rsid w:val="00396331"/>
    <w:rsid w:val="00396477"/>
    <w:rsid w:val="00396957"/>
    <w:rsid w:val="00396BCE"/>
    <w:rsid w:val="00396CE5"/>
    <w:rsid w:val="00396F8E"/>
    <w:rsid w:val="003970D6"/>
    <w:rsid w:val="0039745C"/>
    <w:rsid w:val="0039753C"/>
    <w:rsid w:val="00397DC4"/>
    <w:rsid w:val="00397E8F"/>
    <w:rsid w:val="003A00A9"/>
    <w:rsid w:val="003A0941"/>
    <w:rsid w:val="003A0B17"/>
    <w:rsid w:val="003A0BC6"/>
    <w:rsid w:val="003A159B"/>
    <w:rsid w:val="003A1616"/>
    <w:rsid w:val="003A1E49"/>
    <w:rsid w:val="003A1FA7"/>
    <w:rsid w:val="003A1FDB"/>
    <w:rsid w:val="003A2022"/>
    <w:rsid w:val="003A22D3"/>
    <w:rsid w:val="003A2E03"/>
    <w:rsid w:val="003A30B8"/>
    <w:rsid w:val="003A39AB"/>
    <w:rsid w:val="003A3B30"/>
    <w:rsid w:val="003A3B90"/>
    <w:rsid w:val="003A3C27"/>
    <w:rsid w:val="003A45CF"/>
    <w:rsid w:val="003A4887"/>
    <w:rsid w:val="003A4CAF"/>
    <w:rsid w:val="003A4D37"/>
    <w:rsid w:val="003A4F77"/>
    <w:rsid w:val="003A5331"/>
    <w:rsid w:val="003A5807"/>
    <w:rsid w:val="003A6A8E"/>
    <w:rsid w:val="003A6ECB"/>
    <w:rsid w:val="003A6F2B"/>
    <w:rsid w:val="003A71FB"/>
    <w:rsid w:val="003A7696"/>
    <w:rsid w:val="003A7992"/>
    <w:rsid w:val="003A79F2"/>
    <w:rsid w:val="003B00A2"/>
    <w:rsid w:val="003B05DA"/>
    <w:rsid w:val="003B09CB"/>
    <w:rsid w:val="003B1286"/>
    <w:rsid w:val="003B1629"/>
    <w:rsid w:val="003B1726"/>
    <w:rsid w:val="003B176C"/>
    <w:rsid w:val="003B1870"/>
    <w:rsid w:val="003B19AB"/>
    <w:rsid w:val="003B1D06"/>
    <w:rsid w:val="003B1F7A"/>
    <w:rsid w:val="003B1FB3"/>
    <w:rsid w:val="003B278C"/>
    <w:rsid w:val="003B2A2F"/>
    <w:rsid w:val="003B2B10"/>
    <w:rsid w:val="003B3098"/>
    <w:rsid w:val="003B31C3"/>
    <w:rsid w:val="003B335E"/>
    <w:rsid w:val="003B37EA"/>
    <w:rsid w:val="003B3B48"/>
    <w:rsid w:val="003B4363"/>
    <w:rsid w:val="003B43C9"/>
    <w:rsid w:val="003B4829"/>
    <w:rsid w:val="003B4F21"/>
    <w:rsid w:val="003B5496"/>
    <w:rsid w:val="003B570D"/>
    <w:rsid w:val="003B5F43"/>
    <w:rsid w:val="003B62DE"/>
    <w:rsid w:val="003B636B"/>
    <w:rsid w:val="003B65F9"/>
    <w:rsid w:val="003B661B"/>
    <w:rsid w:val="003B6CB8"/>
    <w:rsid w:val="003B6D47"/>
    <w:rsid w:val="003B6D6E"/>
    <w:rsid w:val="003B6FA6"/>
    <w:rsid w:val="003B7589"/>
    <w:rsid w:val="003B7741"/>
    <w:rsid w:val="003B779F"/>
    <w:rsid w:val="003C0A35"/>
    <w:rsid w:val="003C1302"/>
    <w:rsid w:val="003C132D"/>
    <w:rsid w:val="003C1470"/>
    <w:rsid w:val="003C15F1"/>
    <w:rsid w:val="003C1627"/>
    <w:rsid w:val="003C196F"/>
    <w:rsid w:val="003C1C52"/>
    <w:rsid w:val="003C1E2F"/>
    <w:rsid w:val="003C1F11"/>
    <w:rsid w:val="003C2098"/>
    <w:rsid w:val="003C22EB"/>
    <w:rsid w:val="003C265A"/>
    <w:rsid w:val="003C26E6"/>
    <w:rsid w:val="003C2702"/>
    <w:rsid w:val="003C28CD"/>
    <w:rsid w:val="003C2A2B"/>
    <w:rsid w:val="003C3B02"/>
    <w:rsid w:val="003C45D2"/>
    <w:rsid w:val="003C4664"/>
    <w:rsid w:val="003C4C00"/>
    <w:rsid w:val="003C4F42"/>
    <w:rsid w:val="003C587E"/>
    <w:rsid w:val="003C58FF"/>
    <w:rsid w:val="003C5B15"/>
    <w:rsid w:val="003C5C44"/>
    <w:rsid w:val="003C5CEF"/>
    <w:rsid w:val="003C6085"/>
    <w:rsid w:val="003C61E9"/>
    <w:rsid w:val="003C666F"/>
    <w:rsid w:val="003C6B88"/>
    <w:rsid w:val="003C6B8D"/>
    <w:rsid w:val="003C6DFE"/>
    <w:rsid w:val="003C706C"/>
    <w:rsid w:val="003C740C"/>
    <w:rsid w:val="003C7C1F"/>
    <w:rsid w:val="003C7F5C"/>
    <w:rsid w:val="003D018D"/>
    <w:rsid w:val="003D02A3"/>
    <w:rsid w:val="003D0493"/>
    <w:rsid w:val="003D04CD"/>
    <w:rsid w:val="003D068E"/>
    <w:rsid w:val="003D07B9"/>
    <w:rsid w:val="003D09DC"/>
    <w:rsid w:val="003D0C10"/>
    <w:rsid w:val="003D0EFB"/>
    <w:rsid w:val="003D1217"/>
    <w:rsid w:val="003D121E"/>
    <w:rsid w:val="003D1C46"/>
    <w:rsid w:val="003D1CC3"/>
    <w:rsid w:val="003D1F60"/>
    <w:rsid w:val="003D2729"/>
    <w:rsid w:val="003D29CC"/>
    <w:rsid w:val="003D2B1E"/>
    <w:rsid w:val="003D2B26"/>
    <w:rsid w:val="003D316E"/>
    <w:rsid w:val="003D322D"/>
    <w:rsid w:val="003D3666"/>
    <w:rsid w:val="003D3A05"/>
    <w:rsid w:val="003D3C14"/>
    <w:rsid w:val="003D3C76"/>
    <w:rsid w:val="003D4D1E"/>
    <w:rsid w:val="003D5009"/>
    <w:rsid w:val="003D508E"/>
    <w:rsid w:val="003D50D3"/>
    <w:rsid w:val="003D58BF"/>
    <w:rsid w:val="003D599A"/>
    <w:rsid w:val="003D5B43"/>
    <w:rsid w:val="003D5BAA"/>
    <w:rsid w:val="003D5E51"/>
    <w:rsid w:val="003D6171"/>
    <w:rsid w:val="003D6A7C"/>
    <w:rsid w:val="003D6E6C"/>
    <w:rsid w:val="003D7002"/>
    <w:rsid w:val="003D70D7"/>
    <w:rsid w:val="003D72B7"/>
    <w:rsid w:val="003D74DB"/>
    <w:rsid w:val="003D7AC8"/>
    <w:rsid w:val="003D7C5C"/>
    <w:rsid w:val="003D7D3C"/>
    <w:rsid w:val="003D7FCE"/>
    <w:rsid w:val="003E07E2"/>
    <w:rsid w:val="003E0902"/>
    <w:rsid w:val="003E0D2B"/>
    <w:rsid w:val="003E1049"/>
    <w:rsid w:val="003E1368"/>
    <w:rsid w:val="003E14D2"/>
    <w:rsid w:val="003E1B77"/>
    <w:rsid w:val="003E24A8"/>
    <w:rsid w:val="003E2610"/>
    <w:rsid w:val="003E26E3"/>
    <w:rsid w:val="003E26FE"/>
    <w:rsid w:val="003E345F"/>
    <w:rsid w:val="003E3654"/>
    <w:rsid w:val="003E3AA7"/>
    <w:rsid w:val="003E3E2C"/>
    <w:rsid w:val="003E3F1B"/>
    <w:rsid w:val="003E40FD"/>
    <w:rsid w:val="003E47D3"/>
    <w:rsid w:val="003E4C11"/>
    <w:rsid w:val="003E4C3F"/>
    <w:rsid w:val="003E4D3B"/>
    <w:rsid w:val="003E57C4"/>
    <w:rsid w:val="003E5AA6"/>
    <w:rsid w:val="003E5BE9"/>
    <w:rsid w:val="003E61D9"/>
    <w:rsid w:val="003E61F6"/>
    <w:rsid w:val="003E6CF7"/>
    <w:rsid w:val="003E7040"/>
    <w:rsid w:val="003E73D3"/>
    <w:rsid w:val="003E73EA"/>
    <w:rsid w:val="003E768A"/>
    <w:rsid w:val="003E76E7"/>
    <w:rsid w:val="003E7853"/>
    <w:rsid w:val="003E7CA3"/>
    <w:rsid w:val="003E7D6A"/>
    <w:rsid w:val="003E7DF8"/>
    <w:rsid w:val="003F01DD"/>
    <w:rsid w:val="003F04C1"/>
    <w:rsid w:val="003F0A7C"/>
    <w:rsid w:val="003F1038"/>
    <w:rsid w:val="003F1077"/>
    <w:rsid w:val="003F1139"/>
    <w:rsid w:val="003F1153"/>
    <w:rsid w:val="003F177C"/>
    <w:rsid w:val="003F1829"/>
    <w:rsid w:val="003F19B1"/>
    <w:rsid w:val="003F1A9F"/>
    <w:rsid w:val="003F1FC0"/>
    <w:rsid w:val="003F2B7C"/>
    <w:rsid w:val="003F3566"/>
    <w:rsid w:val="003F3D9D"/>
    <w:rsid w:val="003F3E89"/>
    <w:rsid w:val="003F3EE1"/>
    <w:rsid w:val="003F42D2"/>
    <w:rsid w:val="003F465E"/>
    <w:rsid w:val="003F4870"/>
    <w:rsid w:val="003F50D5"/>
    <w:rsid w:val="003F5173"/>
    <w:rsid w:val="003F5510"/>
    <w:rsid w:val="003F5887"/>
    <w:rsid w:val="003F5E55"/>
    <w:rsid w:val="003F5EB8"/>
    <w:rsid w:val="003F6308"/>
    <w:rsid w:val="003F634D"/>
    <w:rsid w:val="003F66F7"/>
    <w:rsid w:val="003F6759"/>
    <w:rsid w:val="003F690D"/>
    <w:rsid w:val="003F6A3D"/>
    <w:rsid w:val="003F6DB3"/>
    <w:rsid w:val="003F6DC9"/>
    <w:rsid w:val="003F6EEC"/>
    <w:rsid w:val="003F7314"/>
    <w:rsid w:val="0040061D"/>
    <w:rsid w:val="00400725"/>
    <w:rsid w:val="00400999"/>
    <w:rsid w:val="004009D0"/>
    <w:rsid w:val="00400A42"/>
    <w:rsid w:val="00400AC2"/>
    <w:rsid w:val="00400AF0"/>
    <w:rsid w:val="00400CD4"/>
    <w:rsid w:val="00400F8A"/>
    <w:rsid w:val="00401187"/>
    <w:rsid w:val="00401670"/>
    <w:rsid w:val="00401897"/>
    <w:rsid w:val="00401963"/>
    <w:rsid w:val="0040198F"/>
    <w:rsid w:val="00401AB3"/>
    <w:rsid w:val="00401CCF"/>
    <w:rsid w:val="00402364"/>
    <w:rsid w:val="00402490"/>
    <w:rsid w:val="00402771"/>
    <w:rsid w:val="0040287D"/>
    <w:rsid w:val="00402925"/>
    <w:rsid w:val="004030EE"/>
    <w:rsid w:val="00403665"/>
    <w:rsid w:val="00403EDC"/>
    <w:rsid w:val="00403F19"/>
    <w:rsid w:val="004044CE"/>
    <w:rsid w:val="00404519"/>
    <w:rsid w:val="00404620"/>
    <w:rsid w:val="00404A52"/>
    <w:rsid w:val="00404FD9"/>
    <w:rsid w:val="00405042"/>
    <w:rsid w:val="004052BF"/>
    <w:rsid w:val="004052E3"/>
    <w:rsid w:val="004053BD"/>
    <w:rsid w:val="00405A81"/>
    <w:rsid w:val="00405B0D"/>
    <w:rsid w:val="00405BFD"/>
    <w:rsid w:val="00405C37"/>
    <w:rsid w:val="00405D15"/>
    <w:rsid w:val="00406090"/>
    <w:rsid w:val="00406660"/>
    <w:rsid w:val="00406965"/>
    <w:rsid w:val="004069A4"/>
    <w:rsid w:val="00406BB3"/>
    <w:rsid w:val="00406DD6"/>
    <w:rsid w:val="0040718A"/>
    <w:rsid w:val="00407A4A"/>
    <w:rsid w:val="00407B00"/>
    <w:rsid w:val="004102E2"/>
    <w:rsid w:val="004103A2"/>
    <w:rsid w:val="004103D3"/>
    <w:rsid w:val="00410418"/>
    <w:rsid w:val="004105D6"/>
    <w:rsid w:val="004109FC"/>
    <w:rsid w:val="00410BB6"/>
    <w:rsid w:val="004117EA"/>
    <w:rsid w:val="004117FB"/>
    <w:rsid w:val="004123B8"/>
    <w:rsid w:val="004125E7"/>
    <w:rsid w:val="0041289A"/>
    <w:rsid w:val="00412C15"/>
    <w:rsid w:val="00412EC1"/>
    <w:rsid w:val="00412F1B"/>
    <w:rsid w:val="00413426"/>
    <w:rsid w:val="00413CE0"/>
    <w:rsid w:val="004142A7"/>
    <w:rsid w:val="004144D2"/>
    <w:rsid w:val="00415981"/>
    <w:rsid w:val="00415D2F"/>
    <w:rsid w:val="00415DDB"/>
    <w:rsid w:val="00416BF0"/>
    <w:rsid w:val="00416E0F"/>
    <w:rsid w:val="00417629"/>
    <w:rsid w:val="004177FA"/>
    <w:rsid w:val="00417A48"/>
    <w:rsid w:val="00417D90"/>
    <w:rsid w:val="00420651"/>
    <w:rsid w:val="0042068B"/>
    <w:rsid w:val="00420BB1"/>
    <w:rsid w:val="00420C99"/>
    <w:rsid w:val="00420F81"/>
    <w:rsid w:val="0042121F"/>
    <w:rsid w:val="00421705"/>
    <w:rsid w:val="0042183E"/>
    <w:rsid w:val="004218C3"/>
    <w:rsid w:val="00421AC7"/>
    <w:rsid w:val="00421ECD"/>
    <w:rsid w:val="0042204F"/>
    <w:rsid w:val="004226FC"/>
    <w:rsid w:val="00422977"/>
    <w:rsid w:val="00422E5F"/>
    <w:rsid w:val="00422F73"/>
    <w:rsid w:val="004230C5"/>
    <w:rsid w:val="00423340"/>
    <w:rsid w:val="00423390"/>
    <w:rsid w:val="0042415D"/>
    <w:rsid w:val="0042451B"/>
    <w:rsid w:val="00424563"/>
    <w:rsid w:val="00424ABA"/>
    <w:rsid w:val="00424F3D"/>
    <w:rsid w:val="004251FA"/>
    <w:rsid w:val="0042545B"/>
    <w:rsid w:val="004255AD"/>
    <w:rsid w:val="0042595D"/>
    <w:rsid w:val="004259F1"/>
    <w:rsid w:val="0042672A"/>
    <w:rsid w:val="00426A97"/>
    <w:rsid w:val="00426CE1"/>
    <w:rsid w:val="00426FB5"/>
    <w:rsid w:val="004278FB"/>
    <w:rsid w:val="00427A5C"/>
    <w:rsid w:val="00427AF9"/>
    <w:rsid w:val="00427F0B"/>
    <w:rsid w:val="00430E64"/>
    <w:rsid w:val="0043131D"/>
    <w:rsid w:val="00431A08"/>
    <w:rsid w:val="0043310F"/>
    <w:rsid w:val="004337F8"/>
    <w:rsid w:val="00433899"/>
    <w:rsid w:val="00433991"/>
    <w:rsid w:val="00433AF9"/>
    <w:rsid w:val="00433EE7"/>
    <w:rsid w:val="004340F2"/>
    <w:rsid w:val="00434174"/>
    <w:rsid w:val="00434894"/>
    <w:rsid w:val="00434A73"/>
    <w:rsid w:val="00435AD8"/>
    <w:rsid w:val="00435B5B"/>
    <w:rsid w:val="00435C36"/>
    <w:rsid w:val="00435D48"/>
    <w:rsid w:val="0043655A"/>
    <w:rsid w:val="004365FB"/>
    <w:rsid w:val="00436763"/>
    <w:rsid w:val="0043680D"/>
    <w:rsid w:val="00436B68"/>
    <w:rsid w:val="00437231"/>
    <w:rsid w:val="0043724A"/>
    <w:rsid w:val="004372A7"/>
    <w:rsid w:val="00437476"/>
    <w:rsid w:val="004374F8"/>
    <w:rsid w:val="00437AAD"/>
    <w:rsid w:val="00437DC2"/>
    <w:rsid w:val="004403B1"/>
    <w:rsid w:val="00440CC1"/>
    <w:rsid w:val="00441132"/>
    <w:rsid w:val="004416C9"/>
    <w:rsid w:val="00441A05"/>
    <w:rsid w:val="00441D7D"/>
    <w:rsid w:val="00441F1D"/>
    <w:rsid w:val="004422EC"/>
    <w:rsid w:val="0044262A"/>
    <w:rsid w:val="00442C41"/>
    <w:rsid w:val="00442D42"/>
    <w:rsid w:val="0044352D"/>
    <w:rsid w:val="004436F9"/>
    <w:rsid w:val="0044388C"/>
    <w:rsid w:val="00443990"/>
    <w:rsid w:val="00443BAA"/>
    <w:rsid w:val="00443BF0"/>
    <w:rsid w:val="00443D1B"/>
    <w:rsid w:val="00443D26"/>
    <w:rsid w:val="00443EA1"/>
    <w:rsid w:val="00443F7D"/>
    <w:rsid w:val="00444A00"/>
    <w:rsid w:val="00444A32"/>
    <w:rsid w:val="00444A69"/>
    <w:rsid w:val="00444D89"/>
    <w:rsid w:val="004450A3"/>
    <w:rsid w:val="00445227"/>
    <w:rsid w:val="00445571"/>
    <w:rsid w:val="004455A1"/>
    <w:rsid w:val="00445AE2"/>
    <w:rsid w:val="00446221"/>
    <w:rsid w:val="00446CF2"/>
    <w:rsid w:val="00447060"/>
    <w:rsid w:val="004470D6"/>
    <w:rsid w:val="0044757C"/>
    <w:rsid w:val="004476DC"/>
    <w:rsid w:val="00450070"/>
    <w:rsid w:val="00450133"/>
    <w:rsid w:val="00450295"/>
    <w:rsid w:val="00450616"/>
    <w:rsid w:val="00450936"/>
    <w:rsid w:val="00450947"/>
    <w:rsid w:val="00450CE8"/>
    <w:rsid w:val="00450D1F"/>
    <w:rsid w:val="00450DB8"/>
    <w:rsid w:val="0045117B"/>
    <w:rsid w:val="004521DC"/>
    <w:rsid w:val="004522DC"/>
    <w:rsid w:val="004526D5"/>
    <w:rsid w:val="00452940"/>
    <w:rsid w:val="00452A13"/>
    <w:rsid w:val="004531BF"/>
    <w:rsid w:val="00453B08"/>
    <w:rsid w:val="0045401B"/>
    <w:rsid w:val="0045408F"/>
    <w:rsid w:val="004540C8"/>
    <w:rsid w:val="004549A8"/>
    <w:rsid w:val="00454A6B"/>
    <w:rsid w:val="0045505E"/>
    <w:rsid w:val="00455651"/>
    <w:rsid w:val="00455851"/>
    <w:rsid w:val="00455C62"/>
    <w:rsid w:val="00455DA8"/>
    <w:rsid w:val="00455F50"/>
    <w:rsid w:val="00456919"/>
    <w:rsid w:val="004573CB"/>
    <w:rsid w:val="00457467"/>
    <w:rsid w:val="0045747F"/>
    <w:rsid w:val="0045761C"/>
    <w:rsid w:val="004576BB"/>
    <w:rsid w:val="00457D19"/>
    <w:rsid w:val="00457EDD"/>
    <w:rsid w:val="004600F6"/>
    <w:rsid w:val="00460161"/>
    <w:rsid w:val="004604AF"/>
    <w:rsid w:val="00460821"/>
    <w:rsid w:val="00460DFC"/>
    <w:rsid w:val="00461045"/>
    <w:rsid w:val="004611AE"/>
    <w:rsid w:val="00461A68"/>
    <w:rsid w:val="00461E83"/>
    <w:rsid w:val="0046204F"/>
    <w:rsid w:val="0046217F"/>
    <w:rsid w:val="004621F5"/>
    <w:rsid w:val="0046249A"/>
    <w:rsid w:val="00462CB5"/>
    <w:rsid w:val="0046390D"/>
    <w:rsid w:val="00463A17"/>
    <w:rsid w:val="00464440"/>
    <w:rsid w:val="00464838"/>
    <w:rsid w:val="00464EDF"/>
    <w:rsid w:val="0046543B"/>
    <w:rsid w:val="004655BC"/>
    <w:rsid w:val="00465C02"/>
    <w:rsid w:val="00465CB3"/>
    <w:rsid w:val="00466293"/>
    <w:rsid w:val="00466299"/>
    <w:rsid w:val="004662BF"/>
    <w:rsid w:val="00466795"/>
    <w:rsid w:val="00466796"/>
    <w:rsid w:val="0046684B"/>
    <w:rsid w:val="00467239"/>
    <w:rsid w:val="00467398"/>
    <w:rsid w:val="00467437"/>
    <w:rsid w:val="00467455"/>
    <w:rsid w:val="004678C4"/>
    <w:rsid w:val="00467F86"/>
    <w:rsid w:val="00470186"/>
    <w:rsid w:val="004712AC"/>
    <w:rsid w:val="0047145B"/>
    <w:rsid w:val="004718A8"/>
    <w:rsid w:val="00471E11"/>
    <w:rsid w:val="004729AA"/>
    <w:rsid w:val="00472DA8"/>
    <w:rsid w:val="00473782"/>
    <w:rsid w:val="00473A7F"/>
    <w:rsid w:val="00473D39"/>
    <w:rsid w:val="00473E55"/>
    <w:rsid w:val="00474C02"/>
    <w:rsid w:val="00474C6C"/>
    <w:rsid w:val="00474DBD"/>
    <w:rsid w:val="00474E6E"/>
    <w:rsid w:val="00474F6A"/>
    <w:rsid w:val="00475559"/>
    <w:rsid w:val="004755AC"/>
    <w:rsid w:val="00475620"/>
    <w:rsid w:val="00476E15"/>
    <w:rsid w:val="004771C9"/>
    <w:rsid w:val="004772A8"/>
    <w:rsid w:val="0047790F"/>
    <w:rsid w:val="00477B16"/>
    <w:rsid w:val="00477BA8"/>
    <w:rsid w:val="00477D3B"/>
    <w:rsid w:val="00477D83"/>
    <w:rsid w:val="00477DEC"/>
    <w:rsid w:val="00480031"/>
    <w:rsid w:val="00480154"/>
    <w:rsid w:val="0048025C"/>
    <w:rsid w:val="004802E3"/>
    <w:rsid w:val="004807A4"/>
    <w:rsid w:val="00480CE9"/>
    <w:rsid w:val="00481015"/>
    <w:rsid w:val="0048208E"/>
    <w:rsid w:val="00482220"/>
    <w:rsid w:val="004825BE"/>
    <w:rsid w:val="00482BC4"/>
    <w:rsid w:val="0048335F"/>
    <w:rsid w:val="0048343F"/>
    <w:rsid w:val="004834ED"/>
    <w:rsid w:val="00483579"/>
    <w:rsid w:val="00483594"/>
    <w:rsid w:val="00483A8A"/>
    <w:rsid w:val="00483ABA"/>
    <w:rsid w:val="00483CE8"/>
    <w:rsid w:val="004840DB"/>
    <w:rsid w:val="004840E9"/>
    <w:rsid w:val="00484346"/>
    <w:rsid w:val="00484618"/>
    <w:rsid w:val="00484DC0"/>
    <w:rsid w:val="00484EBE"/>
    <w:rsid w:val="00484EEB"/>
    <w:rsid w:val="00485291"/>
    <w:rsid w:val="00485702"/>
    <w:rsid w:val="0048592F"/>
    <w:rsid w:val="00485DE2"/>
    <w:rsid w:val="00485ED7"/>
    <w:rsid w:val="00485FD7"/>
    <w:rsid w:val="00486D6B"/>
    <w:rsid w:val="0048765B"/>
    <w:rsid w:val="004877F3"/>
    <w:rsid w:val="0048786E"/>
    <w:rsid w:val="00490E54"/>
    <w:rsid w:val="00491082"/>
    <w:rsid w:val="0049158A"/>
    <w:rsid w:val="004915A6"/>
    <w:rsid w:val="00492258"/>
    <w:rsid w:val="00492807"/>
    <w:rsid w:val="00492914"/>
    <w:rsid w:val="00492B26"/>
    <w:rsid w:val="004944A9"/>
    <w:rsid w:val="00494693"/>
    <w:rsid w:val="0049513D"/>
    <w:rsid w:val="004952DE"/>
    <w:rsid w:val="00495619"/>
    <w:rsid w:val="004961C1"/>
    <w:rsid w:val="00496341"/>
    <w:rsid w:val="00496634"/>
    <w:rsid w:val="004966DD"/>
    <w:rsid w:val="00496785"/>
    <w:rsid w:val="004968D0"/>
    <w:rsid w:val="00496E06"/>
    <w:rsid w:val="00497705"/>
    <w:rsid w:val="004977A1"/>
    <w:rsid w:val="004978A8"/>
    <w:rsid w:val="00497C31"/>
    <w:rsid w:val="00497E9F"/>
    <w:rsid w:val="004A0149"/>
    <w:rsid w:val="004A028C"/>
    <w:rsid w:val="004A03E6"/>
    <w:rsid w:val="004A0B99"/>
    <w:rsid w:val="004A0FEA"/>
    <w:rsid w:val="004A14C3"/>
    <w:rsid w:val="004A1540"/>
    <w:rsid w:val="004A19DD"/>
    <w:rsid w:val="004A1A96"/>
    <w:rsid w:val="004A1B8C"/>
    <w:rsid w:val="004A1D3C"/>
    <w:rsid w:val="004A200A"/>
    <w:rsid w:val="004A31E1"/>
    <w:rsid w:val="004A33B6"/>
    <w:rsid w:val="004A37E5"/>
    <w:rsid w:val="004A3AD0"/>
    <w:rsid w:val="004A3B07"/>
    <w:rsid w:val="004A446C"/>
    <w:rsid w:val="004A4A0A"/>
    <w:rsid w:val="004A4A44"/>
    <w:rsid w:val="004A5027"/>
    <w:rsid w:val="004A51E4"/>
    <w:rsid w:val="004A528A"/>
    <w:rsid w:val="004A52ED"/>
    <w:rsid w:val="004A57B5"/>
    <w:rsid w:val="004A630E"/>
    <w:rsid w:val="004A63FF"/>
    <w:rsid w:val="004A65BD"/>
    <w:rsid w:val="004A6B5E"/>
    <w:rsid w:val="004A6CD2"/>
    <w:rsid w:val="004A748E"/>
    <w:rsid w:val="004A7580"/>
    <w:rsid w:val="004A7A8B"/>
    <w:rsid w:val="004A7C3C"/>
    <w:rsid w:val="004A7F85"/>
    <w:rsid w:val="004B016A"/>
    <w:rsid w:val="004B057B"/>
    <w:rsid w:val="004B0633"/>
    <w:rsid w:val="004B0F54"/>
    <w:rsid w:val="004B12B6"/>
    <w:rsid w:val="004B13E7"/>
    <w:rsid w:val="004B15BA"/>
    <w:rsid w:val="004B184D"/>
    <w:rsid w:val="004B19B4"/>
    <w:rsid w:val="004B1BCF"/>
    <w:rsid w:val="004B1C19"/>
    <w:rsid w:val="004B1EDA"/>
    <w:rsid w:val="004B1F1B"/>
    <w:rsid w:val="004B1F83"/>
    <w:rsid w:val="004B2B01"/>
    <w:rsid w:val="004B3217"/>
    <w:rsid w:val="004B33B1"/>
    <w:rsid w:val="004B3782"/>
    <w:rsid w:val="004B3928"/>
    <w:rsid w:val="004B4002"/>
    <w:rsid w:val="004B435F"/>
    <w:rsid w:val="004B4758"/>
    <w:rsid w:val="004B4F67"/>
    <w:rsid w:val="004B504B"/>
    <w:rsid w:val="004B50AD"/>
    <w:rsid w:val="004B7332"/>
    <w:rsid w:val="004B7430"/>
    <w:rsid w:val="004B7904"/>
    <w:rsid w:val="004B795F"/>
    <w:rsid w:val="004B7C9A"/>
    <w:rsid w:val="004C0270"/>
    <w:rsid w:val="004C042F"/>
    <w:rsid w:val="004C0443"/>
    <w:rsid w:val="004C0D97"/>
    <w:rsid w:val="004C1866"/>
    <w:rsid w:val="004C23F6"/>
    <w:rsid w:val="004C261C"/>
    <w:rsid w:val="004C28C3"/>
    <w:rsid w:val="004C2A5F"/>
    <w:rsid w:val="004C37AB"/>
    <w:rsid w:val="004C3A2D"/>
    <w:rsid w:val="004C3EF2"/>
    <w:rsid w:val="004C3EFA"/>
    <w:rsid w:val="004C416D"/>
    <w:rsid w:val="004C41E1"/>
    <w:rsid w:val="004C46B5"/>
    <w:rsid w:val="004C4D6D"/>
    <w:rsid w:val="004C57F8"/>
    <w:rsid w:val="004C5FE3"/>
    <w:rsid w:val="004C600B"/>
    <w:rsid w:val="004C6271"/>
    <w:rsid w:val="004C6341"/>
    <w:rsid w:val="004C7244"/>
    <w:rsid w:val="004C7430"/>
    <w:rsid w:val="004C79BF"/>
    <w:rsid w:val="004C7AE6"/>
    <w:rsid w:val="004C7D39"/>
    <w:rsid w:val="004C7DC6"/>
    <w:rsid w:val="004D00C5"/>
    <w:rsid w:val="004D00EC"/>
    <w:rsid w:val="004D0795"/>
    <w:rsid w:val="004D0DB3"/>
    <w:rsid w:val="004D0E1C"/>
    <w:rsid w:val="004D0E2D"/>
    <w:rsid w:val="004D13BA"/>
    <w:rsid w:val="004D15E0"/>
    <w:rsid w:val="004D1682"/>
    <w:rsid w:val="004D1698"/>
    <w:rsid w:val="004D1DCF"/>
    <w:rsid w:val="004D2262"/>
    <w:rsid w:val="004D28C1"/>
    <w:rsid w:val="004D2B2E"/>
    <w:rsid w:val="004D2D8A"/>
    <w:rsid w:val="004D3D3E"/>
    <w:rsid w:val="004D469C"/>
    <w:rsid w:val="004D47A2"/>
    <w:rsid w:val="004D4A1F"/>
    <w:rsid w:val="004D5ABA"/>
    <w:rsid w:val="004D5DE3"/>
    <w:rsid w:val="004D61AB"/>
    <w:rsid w:val="004D6343"/>
    <w:rsid w:val="004D6674"/>
    <w:rsid w:val="004D66AF"/>
    <w:rsid w:val="004D6831"/>
    <w:rsid w:val="004D692A"/>
    <w:rsid w:val="004D7742"/>
    <w:rsid w:val="004D7F62"/>
    <w:rsid w:val="004E0178"/>
    <w:rsid w:val="004E0409"/>
    <w:rsid w:val="004E04D8"/>
    <w:rsid w:val="004E0CF3"/>
    <w:rsid w:val="004E1150"/>
    <w:rsid w:val="004E1A80"/>
    <w:rsid w:val="004E2019"/>
    <w:rsid w:val="004E20AE"/>
    <w:rsid w:val="004E2111"/>
    <w:rsid w:val="004E2141"/>
    <w:rsid w:val="004E22F1"/>
    <w:rsid w:val="004E2338"/>
    <w:rsid w:val="004E2D99"/>
    <w:rsid w:val="004E2E89"/>
    <w:rsid w:val="004E337D"/>
    <w:rsid w:val="004E3672"/>
    <w:rsid w:val="004E3863"/>
    <w:rsid w:val="004E3A27"/>
    <w:rsid w:val="004E3E7C"/>
    <w:rsid w:val="004E400E"/>
    <w:rsid w:val="004E42A4"/>
    <w:rsid w:val="004E496D"/>
    <w:rsid w:val="004E4EEE"/>
    <w:rsid w:val="004E515D"/>
    <w:rsid w:val="004E5203"/>
    <w:rsid w:val="004E56FB"/>
    <w:rsid w:val="004E5716"/>
    <w:rsid w:val="004E6166"/>
    <w:rsid w:val="004E63BB"/>
    <w:rsid w:val="004E64CE"/>
    <w:rsid w:val="004E6A7D"/>
    <w:rsid w:val="004E6CF6"/>
    <w:rsid w:val="004E6E5E"/>
    <w:rsid w:val="004E76F2"/>
    <w:rsid w:val="004E7A96"/>
    <w:rsid w:val="004E7BAC"/>
    <w:rsid w:val="004F00EA"/>
    <w:rsid w:val="004F03A1"/>
    <w:rsid w:val="004F069B"/>
    <w:rsid w:val="004F0C43"/>
    <w:rsid w:val="004F0FBB"/>
    <w:rsid w:val="004F191B"/>
    <w:rsid w:val="004F1DEC"/>
    <w:rsid w:val="004F1FA1"/>
    <w:rsid w:val="004F2128"/>
    <w:rsid w:val="004F24F3"/>
    <w:rsid w:val="004F2AA5"/>
    <w:rsid w:val="004F2AF7"/>
    <w:rsid w:val="004F3BC6"/>
    <w:rsid w:val="004F3CE7"/>
    <w:rsid w:val="004F3EFE"/>
    <w:rsid w:val="004F3F9F"/>
    <w:rsid w:val="004F49C4"/>
    <w:rsid w:val="004F4C5D"/>
    <w:rsid w:val="004F5146"/>
    <w:rsid w:val="004F56EE"/>
    <w:rsid w:val="004F5AD0"/>
    <w:rsid w:val="004F5BDC"/>
    <w:rsid w:val="004F601A"/>
    <w:rsid w:val="004F6060"/>
    <w:rsid w:val="004F60C3"/>
    <w:rsid w:val="004F60E5"/>
    <w:rsid w:val="004F6517"/>
    <w:rsid w:val="004F661A"/>
    <w:rsid w:val="004F6799"/>
    <w:rsid w:val="004F6B2A"/>
    <w:rsid w:val="004F72D4"/>
    <w:rsid w:val="004F72F2"/>
    <w:rsid w:val="004F7579"/>
    <w:rsid w:val="004F7B0D"/>
    <w:rsid w:val="004F7D44"/>
    <w:rsid w:val="00500278"/>
    <w:rsid w:val="005003FD"/>
    <w:rsid w:val="0050042D"/>
    <w:rsid w:val="00500514"/>
    <w:rsid w:val="005005AD"/>
    <w:rsid w:val="005006EA"/>
    <w:rsid w:val="0050075C"/>
    <w:rsid w:val="005008E9"/>
    <w:rsid w:val="00500A00"/>
    <w:rsid w:val="00500EE2"/>
    <w:rsid w:val="005010A7"/>
    <w:rsid w:val="00501473"/>
    <w:rsid w:val="005015E9"/>
    <w:rsid w:val="00501B62"/>
    <w:rsid w:val="00501DFE"/>
    <w:rsid w:val="00501EEE"/>
    <w:rsid w:val="0050267A"/>
    <w:rsid w:val="0050298F"/>
    <w:rsid w:val="00502D1C"/>
    <w:rsid w:val="00502E0A"/>
    <w:rsid w:val="00502EF8"/>
    <w:rsid w:val="00503190"/>
    <w:rsid w:val="00503469"/>
    <w:rsid w:val="00503539"/>
    <w:rsid w:val="00503C82"/>
    <w:rsid w:val="00504174"/>
    <w:rsid w:val="005041EE"/>
    <w:rsid w:val="005048E3"/>
    <w:rsid w:val="00505164"/>
    <w:rsid w:val="0050587B"/>
    <w:rsid w:val="005059D0"/>
    <w:rsid w:val="005061AD"/>
    <w:rsid w:val="00506467"/>
    <w:rsid w:val="005065F5"/>
    <w:rsid w:val="00506920"/>
    <w:rsid w:val="00506DFE"/>
    <w:rsid w:val="00506F97"/>
    <w:rsid w:val="00507575"/>
    <w:rsid w:val="005075FB"/>
    <w:rsid w:val="00507688"/>
    <w:rsid w:val="005077F6"/>
    <w:rsid w:val="00507D61"/>
    <w:rsid w:val="005101E1"/>
    <w:rsid w:val="00510978"/>
    <w:rsid w:val="00510C67"/>
    <w:rsid w:val="00510CDC"/>
    <w:rsid w:val="005117C9"/>
    <w:rsid w:val="00511813"/>
    <w:rsid w:val="00511975"/>
    <w:rsid w:val="00511B8E"/>
    <w:rsid w:val="00511BA6"/>
    <w:rsid w:val="005120EE"/>
    <w:rsid w:val="005123C6"/>
    <w:rsid w:val="005135BD"/>
    <w:rsid w:val="00513658"/>
    <w:rsid w:val="0051377E"/>
    <w:rsid w:val="00513A55"/>
    <w:rsid w:val="00513BDE"/>
    <w:rsid w:val="00513D7E"/>
    <w:rsid w:val="00513DD5"/>
    <w:rsid w:val="005140C9"/>
    <w:rsid w:val="00514B78"/>
    <w:rsid w:val="00514F2D"/>
    <w:rsid w:val="00515594"/>
    <w:rsid w:val="0051598F"/>
    <w:rsid w:val="00515A73"/>
    <w:rsid w:val="00515AFB"/>
    <w:rsid w:val="00515D6A"/>
    <w:rsid w:val="005160A7"/>
    <w:rsid w:val="00516154"/>
    <w:rsid w:val="00516224"/>
    <w:rsid w:val="0051622C"/>
    <w:rsid w:val="0051639F"/>
    <w:rsid w:val="00516438"/>
    <w:rsid w:val="00516571"/>
    <w:rsid w:val="00516A07"/>
    <w:rsid w:val="005176F7"/>
    <w:rsid w:val="00517B31"/>
    <w:rsid w:val="00517DEA"/>
    <w:rsid w:val="00517FCB"/>
    <w:rsid w:val="00520387"/>
    <w:rsid w:val="00520B8B"/>
    <w:rsid w:val="00520C2B"/>
    <w:rsid w:val="00520E16"/>
    <w:rsid w:val="005211FC"/>
    <w:rsid w:val="005218E3"/>
    <w:rsid w:val="00521D38"/>
    <w:rsid w:val="00521FEF"/>
    <w:rsid w:val="005226AD"/>
    <w:rsid w:val="00522FF9"/>
    <w:rsid w:val="00523229"/>
    <w:rsid w:val="005232A0"/>
    <w:rsid w:val="0052341E"/>
    <w:rsid w:val="005236FE"/>
    <w:rsid w:val="00523AB8"/>
    <w:rsid w:val="00523C0A"/>
    <w:rsid w:val="00523ECB"/>
    <w:rsid w:val="00523F0C"/>
    <w:rsid w:val="00524C48"/>
    <w:rsid w:val="00525589"/>
    <w:rsid w:val="00525F5D"/>
    <w:rsid w:val="00525F96"/>
    <w:rsid w:val="0052650F"/>
    <w:rsid w:val="00526603"/>
    <w:rsid w:val="00526752"/>
    <w:rsid w:val="00526B7F"/>
    <w:rsid w:val="00526F3E"/>
    <w:rsid w:val="0052710C"/>
    <w:rsid w:val="005278AB"/>
    <w:rsid w:val="005278FA"/>
    <w:rsid w:val="00527B69"/>
    <w:rsid w:val="00530033"/>
    <w:rsid w:val="0053007F"/>
    <w:rsid w:val="00530181"/>
    <w:rsid w:val="00530319"/>
    <w:rsid w:val="00530559"/>
    <w:rsid w:val="005306C5"/>
    <w:rsid w:val="005307B0"/>
    <w:rsid w:val="00530E4A"/>
    <w:rsid w:val="005312C5"/>
    <w:rsid w:val="005313CF"/>
    <w:rsid w:val="00531449"/>
    <w:rsid w:val="00531510"/>
    <w:rsid w:val="00531A35"/>
    <w:rsid w:val="00531EB8"/>
    <w:rsid w:val="00532389"/>
    <w:rsid w:val="005325EF"/>
    <w:rsid w:val="00532D0B"/>
    <w:rsid w:val="0053373E"/>
    <w:rsid w:val="00533B23"/>
    <w:rsid w:val="00534014"/>
    <w:rsid w:val="00534280"/>
    <w:rsid w:val="00534960"/>
    <w:rsid w:val="00534AA7"/>
    <w:rsid w:val="00534D73"/>
    <w:rsid w:val="00534EEE"/>
    <w:rsid w:val="00535015"/>
    <w:rsid w:val="00535BD7"/>
    <w:rsid w:val="00535D4E"/>
    <w:rsid w:val="00535F74"/>
    <w:rsid w:val="00536439"/>
    <w:rsid w:val="0053646A"/>
    <w:rsid w:val="00536E2B"/>
    <w:rsid w:val="00537C74"/>
    <w:rsid w:val="005403C8"/>
    <w:rsid w:val="00540723"/>
    <w:rsid w:val="00540D3E"/>
    <w:rsid w:val="005411BD"/>
    <w:rsid w:val="0054126A"/>
    <w:rsid w:val="005413DF"/>
    <w:rsid w:val="00541978"/>
    <w:rsid w:val="00541B6D"/>
    <w:rsid w:val="005421E0"/>
    <w:rsid w:val="00542322"/>
    <w:rsid w:val="005425D3"/>
    <w:rsid w:val="005429B9"/>
    <w:rsid w:val="00542A27"/>
    <w:rsid w:val="00542A5F"/>
    <w:rsid w:val="00542CC9"/>
    <w:rsid w:val="00543362"/>
    <w:rsid w:val="00543659"/>
    <w:rsid w:val="0054397A"/>
    <w:rsid w:val="00543A12"/>
    <w:rsid w:val="00543EF9"/>
    <w:rsid w:val="00543F86"/>
    <w:rsid w:val="0054511D"/>
    <w:rsid w:val="00545324"/>
    <w:rsid w:val="005456FF"/>
    <w:rsid w:val="00545BE6"/>
    <w:rsid w:val="00545E68"/>
    <w:rsid w:val="00546842"/>
    <w:rsid w:val="00546E3C"/>
    <w:rsid w:val="0054737A"/>
    <w:rsid w:val="0054761A"/>
    <w:rsid w:val="005479EF"/>
    <w:rsid w:val="005501D5"/>
    <w:rsid w:val="00550C0B"/>
    <w:rsid w:val="00550F39"/>
    <w:rsid w:val="0055145E"/>
    <w:rsid w:val="00551996"/>
    <w:rsid w:val="00551A78"/>
    <w:rsid w:val="00551B1E"/>
    <w:rsid w:val="00551B34"/>
    <w:rsid w:val="00551FE6"/>
    <w:rsid w:val="005520D8"/>
    <w:rsid w:val="0055230F"/>
    <w:rsid w:val="00552311"/>
    <w:rsid w:val="0055236A"/>
    <w:rsid w:val="00552632"/>
    <w:rsid w:val="0055271D"/>
    <w:rsid w:val="00552C82"/>
    <w:rsid w:val="005530F5"/>
    <w:rsid w:val="00553526"/>
    <w:rsid w:val="00553828"/>
    <w:rsid w:val="00553850"/>
    <w:rsid w:val="00553AA2"/>
    <w:rsid w:val="00553C40"/>
    <w:rsid w:val="00553CE7"/>
    <w:rsid w:val="00553E24"/>
    <w:rsid w:val="00554605"/>
    <w:rsid w:val="00554877"/>
    <w:rsid w:val="00554AC4"/>
    <w:rsid w:val="0055502C"/>
    <w:rsid w:val="00555411"/>
    <w:rsid w:val="00555582"/>
    <w:rsid w:val="00555DC8"/>
    <w:rsid w:val="00555EAB"/>
    <w:rsid w:val="00555F8B"/>
    <w:rsid w:val="005560A9"/>
    <w:rsid w:val="00556168"/>
    <w:rsid w:val="00556383"/>
    <w:rsid w:val="005563BE"/>
    <w:rsid w:val="00556423"/>
    <w:rsid w:val="005571D2"/>
    <w:rsid w:val="00557965"/>
    <w:rsid w:val="00557A97"/>
    <w:rsid w:val="00557B66"/>
    <w:rsid w:val="0056073D"/>
    <w:rsid w:val="00560A78"/>
    <w:rsid w:val="00560BE7"/>
    <w:rsid w:val="00560DCD"/>
    <w:rsid w:val="0056253D"/>
    <w:rsid w:val="005625CA"/>
    <w:rsid w:val="0056328A"/>
    <w:rsid w:val="005636ED"/>
    <w:rsid w:val="00563838"/>
    <w:rsid w:val="005649E2"/>
    <w:rsid w:val="00565314"/>
    <w:rsid w:val="005654B5"/>
    <w:rsid w:val="00565920"/>
    <w:rsid w:val="00565B24"/>
    <w:rsid w:val="00565E48"/>
    <w:rsid w:val="00566096"/>
    <w:rsid w:val="00566165"/>
    <w:rsid w:val="00566791"/>
    <w:rsid w:val="00566AD4"/>
    <w:rsid w:val="00566C66"/>
    <w:rsid w:val="00566DA5"/>
    <w:rsid w:val="00566DE9"/>
    <w:rsid w:val="0056706F"/>
    <w:rsid w:val="005708D1"/>
    <w:rsid w:val="005712A0"/>
    <w:rsid w:val="00571743"/>
    <w:rsid w:val="005717E8"/>
    <w:rsid w:val="00572A3D"/>
    <w:rsid w:val="00572B50"/>
    <w:rsid w:val="00572B55"/>
    <w:rsid w:val="00572C02"/>
    <w:rsid w:val="00572FA3"/>
    <w:rsid w:val="00573094"/>
    <w:rsid w:val="0057320C"/>
    <w:rsid w:val="005736AA"/>
    <w:rsid w:val="005738FE"/>
    <w:rsid w:val="00573954"/>
    <w:rsid w:val="00573B4E"/>
    <w:rsid w:val="00573C9A"/>
    <w:rsid w:val="00573F7B"/>
    <w:rsid w:val="005745AE"/>
    <w:rsid w:val="00574909"/>
    <w:rsid w:val="00574A87"/>
    <w:rsid w:val="00574E24"/>
    <w:rsid w:val="005751D9"/>
    <w:rsid w:val="005754EB"/>
    <w:rsid w:val="005757D3"/>
    <w:rsid w:val="00575BFE"/>
    <w:rsid w:val="00576B41"/>
    <w:rsid w:val="00576C76"/>
    <w:rsid w:val="00577015"/>
    <w:rsid w:val="00577197"/>
    <w:rsid w:val="005771DD"/>
    <w:rsid w:val="00577282"/>
    <w:rsid w:val="0057730E"/>
    <w:rsid w:val="005774A7"/>
    <w:rsid w:val="005778AA"/>
    <w:rsid w:val="005779A2"/>
    <w:rsid w:val="00577ACD"/>
    <w:rsid w:val="00577BAE"/>
    <w:rsid w:val="00577D4C"/>
    <w:rsid w:val="00577F15"/>
    <w:rsid w:val="00577F71"/>
    <w:rsid w:val="00577FAF"/>
    <w:rsid w:val="005803C8"/>
    <w:rsid w:val="00580403"/>
    <w:rsid w:val="00580580"/>
    <w:rsid w:val="00580BB1"/>
    <w:rsid w:val="00580E8A"/>
    <w:rsid w:val="00581393"/>
    <w:rsid w:val="00581426"/>
    <w:rsid w:val="00581A5A"/>
    <w:rsid w:val="00581A8D"/>
    <w:rsid w:val="005823CD"/>
    <w:rsid w:val="00582436"/>
    <w:rsid w:val="005825F3"/>
    <w:rsid w:val="005826E7"/>
    <w:rsid w:val="0058285D"/>
    <w:rsid w:val="00582EB3"/>
    <w:rsid w:val="00582F3A"/>
    <w:rsid w:val="00582F67"/>
    <w:rsid w:val="00583C09"/>
    <w:rsid w:val="00583C7B"/>
    <w:rsid w:val="00583C90"/>
    <w:rsid w:val="00583EE8"/>
    <w:rsid w:val="0058482F"/>
    <w:rsid w:val="0058583D"/>
    <w:rsid w:val="00585BD9"/>
    <w:rsid w:val="00585EEF"/>
    <w:rsid w:val="00586278"/>
    <w:rsid w:val="00586D91"/>
    <w:rsid w:val="0058749F"/>
    <w:rsid w:val="0058757C"/>
    <w:rsid w:val="005875CA"/>
    <w:rsid w:val="0058771C"/>
    <w:rsid w:val="00587A07"/>
    <w:rsid w:val="00587A21"/>
    <w:rsid w:val="00587BEA"/>
    <w:rsid w:val="00587EE1"/>
    <w:rsid w:val="00590083"/>
    <w:rsid w:val="0059056E"/>
    <w:rsid w:val="00590AB9"/>
    <w:rsid w:val="00590FF6"/>
    <w:rsid w:val="0059136A"/>
    <w:rsid w:val="00591863"/>
    <w:rsid w:val="005924D0"/>
    <w:rsid w:val="00592793"/>
    <w:rsid w:val="005928CD"/>
    <w:rsid w:val="005928EE"/>
    <w:rsid w:val="00592AD0"/>
    <w:rsid w:val="0059306C"/>
    <w:rsid w:val="00593680"/>
    <w:rsid w:val="00593701"/>
    <w:rsid w:val="005938D6"/>
    <w:rsid w:val="005941D0"/>
    <w:rsid w:val="005944CB"/>
    <w:rsid w:val="005944E3"/>
    <w:rsid w:val="005946D7"/>
    <w:rsid w:val="00594B08"/>
    <w:rsid w:val="00594EDC"/>
    <w:rsid w:val="00594FFB"/>
    <w:rsid w:val="00594FFC"/>
    <w:rsid w:val="005950A8"/>
    <w:rsid w:val="00595204"/>
    <w:rsid w:val="00595769"/>
    <w:rsid w:val="00595786"/>
    <w:rsid w:val="005960A2"/>
    <w:rsid w:val="00596154"/>
    <w:rsid w:val="0059663E"/>
    <w:rsid w:val="0059689C"/>
    <w:rsid w:val="00596F72"/>
    <w:rsid w:val="00596FE1"/>
    <w:rsid w:val="005974FB"/>
    <w:rsid w:val="00597E66"/>
    <w:rsid w:val="00597FE7"/>
    <w:rsid w:val="005A0689"/>
    <w:rsid w:val="005A0A8E"/>
    <w:rsid w:val="005A0DB7"/>
    <w:rsid w:val="005A0EB3"/>
    <w:rsid w:val="005A0FDC"/>
    <w:rsid w:val="005A13A0"/>
    <w:rsid w:val="005A1901"/>
    <w:rsid w:val="005A1E49"/>
    <w:rsid w:val="005A2036"/>
    <w:rsid w:val="005A22A6"/>
    <w:rsid w:val="005A25AE"/>
    <w:rsid w:val="005A270A"/>
    <w:rsid w:val="005A304F"/>
    <w:rsid w:val="005A3A87"/>
    <w:rsid w:val="005A417C"/>
    <w:rsid w:val="005A467E"/>
    <w:rsid w:val="005A4741"/>
    <w:rsid w:val="005A47F5"/>
    <w:rsid w:val="005A4826"/>
    <w:rsid w:val="005A4983"/>
    <w:rsid w:val="005A49A5"/>
    <w:rsid w:val="005A4DB1"/>
    <w:rsid w:val="005A4F60"/>
    <w:rsid w:val="005A5136"/>
    <w:rsid w:val="005A55EF"/>
    <w:rsid w:val="005A58E8"/>
    <w:rsid w:val="005A665B"/>
    <w:rsid w:val="005A6777"/>
    <w:rsid w:val="005A68BF"/>
    <w:rsid w:val="005A695D"/>
    <w:rsid w:val="005A7079"/>
    <w:rsid w:val="005A71D1"/>
    <w:rsid w:val="005A72F2"/>
    <w:rsid w:val="005A79F6"/>
    <w:rsid w:val="005A7AA3"/>
    <w:rsid w:val="005A7ACA"/>
    <w:rsid w:val="005A7C2D"/>
    <w:rsid w:val="005A7E59"/>
    <w:rsid w:val="005B0DE3"/>
    <w:rsid w:val="005B0FDB"/>
    <w:rsid w:val="005B1234"/>
    <w:rsid w:val="005B1646"/>
    <w:rsid w:val="005B16AA"/>
    <w:rsid w:val="005B18ED"/>
    <w:rsid w:val="005B1D81"/>
    <w:rsid w:val="005B2198"/>
    <w:rsid w:val="005B2BC4"/>
    <w:rsid w:val="005B3084"/>
    <w:rsid w:val="005B365B"/>
    <w:rsid w:val="005B3E0C"/>
    <w:rsid w:val="005B3E3C"/>
    <w:rsid w:val="005B4154"/>
    <w:rsid w:val="005B432D"/>
    <w:rsid w:val="005B4449"/>
    <w:rsid w:val="005B445A"/>
    <w:rsid w:val="005B45DE"/>
    <w:rsid w:val="005B461D"/>
    <w:rsid w:val="005B47A9"/>
    <w:rsid w:val="005B4BD8"/>
    <w:rsid w:val="005B50F4"/>
    <w:rsid w:val="005B53A9"/>
    <w:rsid w:val="005B5506"/>
    <w:rsid w:val="005B590C"/>
    <w:rsid w:val="005B5A36"/>
    <w:rsid w:val="005B5A42"/>
    <w:rsid w:val="005B5BD6"/>
    <w:rsid w:val="005B5D32"/>
    <w:rsid w:val="005B61D8"/>
    <w:rsid w:val="005B6398"/>
    <w:rsid w:val="005B6546"/>
    <w:rsid w:val="005B668F"/>
    <w:rsid w:val="005B6BED"/>
    <w:rsid w:val="005B70A9"/>
    <w:rsid w:val="005B71D1"/>
    <w:rsid w:val="005B7791"/>
    <w:rsid w:val="005B7F77"/>
    <w:rsid w:val="005C042D"/>
    <w:rsid w:val="005C0D87"/>
    <w:rsid w:val="005C0E6C"/>
    <w:rsid w:val="005C0FC3"/>
    <w:rsid w:val="005C102F"/>
    <w:rsid w:val="005C13C8"/>
    <w:rsid w:val="005C1658"/>
    <w:rsid w:val="005C1B05"/>
    <w:rsid w:val="005C2598"/>
    <w:rsid w:val="005C263A"/>
    <w:rsid w:val="005C2932"/>
    <w:rsid w:val="005C3038"/>
    <w:rsid w:val="005C3106"/>
    <w:rsid w:val="005C3681"/>
    <w:rsid w:val="005C37C9"/>
    <w:rsid w:val="005C3B20"/>
    <w:rsid w:val="005C3FD9"/>
    <w:rsid w:val="005C43C7"/>
    <w:rsid w:val="005C447D"/>
    <w:rsid w:val="005C44E0"/>
    <w:rsid w:val="005C47E9"/>
    <w:rsid w:val="005C4801"/>
    <w:rsid w:val="005C53A2"/>
    <w:rsid w:val="005C54EE"/>
    <w:rsid w:val="005C578C"/>
    <w:rsid w:val="005C585A"/>
    <w:rsid w:val="005C5B4F"/>
    <w:rsid w:val="005C5B69"/>
    <w:rsid w:val="005C644E"/>
    <w:rsid w:val="005C6A99"/>
    <w:rsid w:val="005C6C70"/>
    <w:rsid w:val="005C774A"/>
    <w:rsid w:val="005C775C"/>
    <w:rsid w:val="005C77FD"/>
    <w:rsid w:val="005C7F05"/>
    <w:rsid w:val="005D0478"/>
    <w:rsid w:val="005D0521"/>
    <w:rsid w:val="005D05F5"/>
    <w:rsid w:val="005D080F"/>
    <w:rsid w:val="005D0C16"/>
    <w:rsid w:val="005D0E45"/>
    <w:rsid w:val="005D166C"/>
    <w:rsid w:val="005D16AD"/>
    <w:rsid w:val="005D170E"/>
    <w:rsid w:val="005D17FD"/>
    <w:rsid w:val="005D1FA3"/>
    <w:rsid w:val="005D20FC"/>
    <w:rsid w:val="005D2732"/>
    <w:rsid w:val="005D2C41"/>
    <w:rsid w:val="005D3B58"/>
    <w:rsid w:val="005D42B1"/>
    <w:rsid w:val="005D47A0"/>
    <w:rsid w:val="005D4C1C"/>
    <w:rsid w:val="005D4D54"/>
    <w:rsid w:val="005D4F94"/>
    <w:rsid w:val="005D549F"/>
    <w:rsid w:val="005D54B2"/>
    <w:rsid w:val="005D5D8B"/>
    <w:rsid w:val="005D5E81"/>
    <w:rsid w:val="005D662E"/>
    <w:rsid w:val="005D697C"/>
    <w:rsid w:val="005D6A03"/>
    <w:rsid w:val="005D6F30"/>
    <w:rsid w:val="005D77DC"/>
    <w:rsid w:val="005D7CC8"/>
    <w:rsid w:val="005E0176"/>
    <w:rsid w:val="005E0229"/>
    <w:rsid w:val="005E029B"/>
    <w:rsid w:val="005E042D"/>
    <w:rsid w:val="005E0940"/>
    <w:rsid w:val="005E0D4B"/>
    <w:rsid w:val="005E0DE1"/>
    <w:rsid w:val="005E0EC8"/>
    <w:rsid w:val="005E10BF"/>
    <w:rsid w:val="005E1564"/>
    <w:rsid w:val="005E21C8"/>
    <w:rsid w:val="005E241F"/>
    <w:rsid w:val="005E2449"/>
    <w:rsid w:val="005E2574"/>
    <w:rsid w:val="005E26EA"/>
    <w:rsid w:val="005E3517"/>
    <w:rsid w:val="005E359E"/>
    <w:rsid w:val="005E3D1D"/>
    <w:rsid w:val="005E3D94"/>
    <w:rsid w:val="005E3F4F"/>
    <w:rsid w:val="005E44DB"/>
    <w:rsid w:val="005E4621"/>
    <w:rsid w:val="005E4941"/>
    <w:rsid w:val="005E4C7C"/>
    <w:rsid w:val="005E52A4"/>
    <w:rsid w:val="005E53AB"/>
    <w:rsid w:val="005E53B4"/>
    <w:rsid w:val="005E5DD1"/>
    <w:rsid w:val="005E6053"/>
    <w:rsid w:val="005E6054"/>
    <w:rsid w:val="005E6211"/>
    <w:rsid w:val="005E6A85"/>
    <w:rsid w:val="005E7058"/>
    <w:rsid w:val="005E7267"/>
    <w:rsid w:val="005E7913"/>
    <w:rsid w:val="005E7C9A"/>
    <w:rsid w:val="005E7E08"/>
    <w:rsid w:val="005E7EF4"/>
    <w:rsid w:val="005F089D"/>
    <w:rsid w:val="005F0A50"/>
    <w:rsid w:val="005F1927"/>
    <w:rsid w:val="005F1E85"/>
    <w:rsid w:val="005F20D2"/>
    <w:rsid w:val="005F2A9C"/>
    <w:rsid w:val="005F2BBC"/>
    <w:rsid w:val="005F304B"/>
    <w:rsid w:val="005F309D"/>
    <w:rsid w:val="005F34D5"/>
    <w:rsid w:val="005F4BB3"/>
    <w:rsid w:val="005F5270"/>
    <w:rsid w:val="005F553B"/>
    <w:rsid w:val="005F55CA"/>
    <w:rsid w:val="005F5711"/>
    <w:rsid w:val="005F62D3"/>
    <w:rsid w:val="005F6848"/>
    <w:rsid w:val="005F6F0F"/>
    <w:rsid w:val="005F719B"/>
    <w:rsid w:val="005F750F"/>
    <w:rsid w:val="0060002D"/>
    <w:rsid w:val="0060005B"/>
    <w:rsid w:val="006002BF"/>
    <w:rsid w:val="0060053D"/>
    <w:rsid w:val="00600555"/>
    <w:rsid w:val="00601047"/>
    <w:rsid w:val="00601775"/>
    <w:rsid w:val="006019D3"/>
    <w:rsid w:val="00601EDA"/>
    <w:rsid w:val="0060202A"/>
    <w:rsid w:val="0060208C"/>
    <w:rsid w:val="006023EA"/>
    <w:rsid w:val="00603502"/>
    <w:rsid w:val="006035BF"/>
    <w:rsid w:val="006036FB"/>
    <w:rsid w:val="00603C74"/>
    <w:rsid w:val="0060477A"/>
    <w:rsid w:val="00604ED2"/>
    <w:rsid w:val="00604F03"/>
    <w:rsid w:val="00605FDD"/>
    <w:rsid w:val="00606299"/>
    <w:rsid w:val="0060629F"/>
    <w:rsid w:val="00606329"/>
    <w:rsid w:val="00606337"/>
    <w:rsid w:val="00606528"/>
    <w:rsid w:val="006065F9"/>
    <w:rsid w:val="00607523"/>
    <w:rsid w:val="00607749"/>
    <w:rsid w:val="00607957"/>
    <w:rsid w:val="00607990"/>
    <w:rsid w:val="00607A0F"/>
    <w:rsid w:val="00610079"/>
    <w:rsid w:val="006100E5"/>
    <w:rsid w:val="006104D3"/>
    <w:rsid w:val="0061052C"/>
    <w:rsid w:val="0061065B"/>
    <w:rsid w:val="00610689"/>
    <w:rsid w:val="006106F5"/>
    <w:rsid w:val="00610904"/>
    <w:rsid w:val="00610BCD"/>
    <w:rsid w:val="00610C3B"/>
    <w:rsid w:val="00610D1B"/>
    <w:rsid w:val="00611300"/>
    <w:rsid w:val="00611360"/>
    <w:rsid w:val="006114EA"/>
    <w:rsid w:val="00611B40"/>
    <w:rsid w:val="00611F67"/>
    <w:rsid w:val="00612246"/>
    <w:rsid w:val="00612430"/>
    <w:rsid w:val="006124BA"/>
    <w:rsid w:val="00612787"/>
    <w:rsid w:val="00612ED0"/>
    <w:rsid w:val="00613195"/>
    <w:rsid w:val="006133E5"/>
    <w:rsid w:val="00613787"/>
    <w:rsid w:val="006138CC"/>
    <w:rsid w:val="00614170"/>
    <w:rsid w:val="0061457D"/>
    <w:rsid w:val="00614B2E"/>
    <w:rsid w:val="00615210"/>
    <w:rsid w:val="0061524B"/>
    <w:rsid w:val="0061575F"/>
    <w:rsid w:val="00615953"/>
    <w:rsid w:val="00615AE9"/>
    <w:rsid w:val="00615DF2"/>
    <w:rsid w:val="006160C4"/>
    <w:rsid w:val="006163AE"/>
    <w:rsid w:val="006164B6"/>
    <w:rsid w:val="00616713"/>
    <w:rsid w:val="00616719"/>
    <w:rsid w:val="00616E9E"/>
    <w:rsid w:val="00616FAC"/>
    <w:rsid w:val="006175E4"/>
    <w:rsid w:val="00617D86"/>
    <w:rsid w:val="00617FC8"/>
    <w:rsid w:val="00620567"/>
    <w:rsid w:val="00620EE0"/>
    <w:rsid w:val="0062108F"/>
    <w:rsid w:val="006219AD"/>
    <w:rsid w:val="00621BD9"/>
    <w:rsid w:val="00621C2C"/>
    <w:rsid w:val="00621D75"/>
    <w:rsid w:val="00621EAC"/>
    <w:rsid w:val="00621F54"/>
    <w:rsid w:val="00622283"/>
    <w:rsid w:val="00622E33"/>
    <w:rsid w:val="0062318B"/>
    <w:rsid w:val="0062318C"/>
    <w:rsid w:val="00624126"/>
    <w:rsid w:val="00624839"/>
    <w:rsid w:val="006248DD"/>
    <w:rsid w:val="00624939"/>
    <w:rsid w:val="00624A16"/>
    <w:rsid w:val="00624C23"/>
    <w:rsid w:val="006250A4"/>
    <w:rsid w:val="006254A9"/>
    <w:rsid w:val="006256E6"/>
    <w:rsid w:val="00625B6D"/>
    <w:rsid w:val="00625F82"/>
    <w:rsid w:val="0062662F"/>
    <w:rsid w:val="00626847"/>
    <w:rsid w:val="0062699B"/>
    <w:rsid w:val="00626ECE"/>
    <w:rsid w:val="00627480"/>
    <w:rsid w:val="0062761B"/>
    <w:rsid w:val="006276C8"/>
    <w:rsid w:val="00627932"/>
    <w:rsid w:val="00627B92"/>
    <w:rsid w:val="00627C8B"/>
    <w:rsid w:val="00627D32"/>
    <w:rsid w:val="0063014C"/>
    <w:rsid w:val="0063082E"/>
    <w:rsid w:val="00630A52"/>
    <w:rsid w:val="00630C90"/>
    <w:rsid w:val="00630D79"/>
    <w:rsid w:val="006313E7"/>
    <w:rsid w:val="006319E2"/>
    <w:rsid w:val="0063219D"/>
    <w:rsid w:val="00632311"/>
    <w:rsid w:val="00632761"/>
    <w:rsid w:val="00632E4C"/>
    <w:rsid w:val="00632FF8"/>
    <w:rsid w:val="00633274"/>
    <w:rsid w:val="006334EA"/>
    <w:rsid w:val="006339DA"/>
    <w:rsid w:val="00633C89"/>
    <w:rsid w:val="00633FDA"/>
    <w:rsid w:val="00634110"/>
    <w:rsid w:val="00634454"/>
    <w:rsid w:val="00634489"/>
    <w:rsid w:val="0063493B"/>
    <w:rsid w:val="00634ABC"/>
    <w:rsid w:val="00635073"/>
    <w:rsid w:val="00635331"/>
    <w:rsid w:val="006354DE"/>
    <w:rsid w:val="00635F62"/>
    <w:rsid w:val="006404DD"/>
    <w:rsid w:val="006407B1"/>
    <w:rsid w:val="00640BF2"/>
    <w:rsid w:val="00641007"/>
    <w:rsid w:val="0064134A"/>
    <w:rsid w:val="006416E5"/>
    <w:rsid w:val="00641A33"/>
    <w:rsid w:val="00641A37"/>
    <w:rsid w:val="00641D45"/>
    <w:rsid w:val="00641DC1"/>
    <w:rsid w:val="006420C9"/>
    <w:rsid w:val="0064216E"/>
    <w:rsid w:val="00642183"/>
    <w:rsid w:val="0064234C"/>
    <w:rsid w:val="006426A2"/>
    <w:rsid w:val="00642960"/>
    <w:rsid w:val="00642B7A"/>
    <w:rsid w:val="00642C3B"/>
    <w:rsid w:val="00643689"/>
    <w:rsid w:val="00643CAA"/>
    <w:rsid w:val="006441B5"/>
    <w:rsid w:val="00644215"/>
    <w:rsid w:val="0064424A"/>
    <w:rsid w:val="006444E2"/>
    <w:rsid w:val="0064467E"/>
    <w:rsid w:val="00644CF8"/>
    <w:rsid w:val="00644F7E"/>
    <w:rsid w:val="0064501B"/>
    <w:rsid w:val="00645087"/>
    <w:rsid w:val="00645125"/>
    <w:rsid w:val="006452B9"/>
    <w:rsid w:val="006452D0"/>
    <w:rsid w:val="0064531C"/>
    <w:rsid w:val="00645E67"/>
    <w:rsid w:val="006460D7"/>
    <w:rsid w:val="006465C2"/>
    <w:rsid w:val="00646909"/>
    <w:rsid w:val="00646A68"/>
    <w:rsid w:val="00646B30"/>
    <w:rsid w:val="00646D0F"/>
    <w:rsid w:val="006478A7"/>
    <w:rsid w:val="00647D92"/>
    <w:rsid w:val="00647E17"/>
    <w:rsid w:val="00647E44"/>
    <w:rsid w:val="00647F5F"/>
    <w:rsid w:val="00650198"/>
    <w:rsid w:val="006502B2"/>
    <w:rsid w:val="0065063E"/>
    <w:rsid w:val="006508A5"/>
    <w:rsid w:val="006509C8"/>
    <w:rsid w:val="00650D37"/>
    <w:rsid w:val="00650D64"/>
    <w:rsid w:val="006514A6"/>
    <w:rsid w:val="0065151F"/>
    <w:rsid w:val="00651B46"/>
    <w:rsid w:val="00651CB9"/>
    <w:rsid w:val="00652056"/>
    <w:rsid w:val="00652507"/>
    <w:rsid w:val="00652688"/>
    <w:rsid w:val="00652803"/>
    <w:rsid w:val="006529C7"/>
    <w:rsid w:val="00652ECB"/>
    <w:rsid w:val="00652F09"/>
    <w:rsid w:val="00652F86"/>
    <w:rsid w:val="006532A8"/>
    <w:rsid w:val="00653301"/>
    <w:rsid w:val="0065332B"/>
    <w:rsid w:val="006535E8"/>
    <w:rsid w:val="006536B4"/>
    <w:rsid w:val="0065375C"/>
    <w:rsid w:val="00653F7E"/>
    <w:rsid w:val="0065401F"/>
    <w:rsid w:val="006545DB"/>
    <w:rsid w:val="0065470E"/>
    <w:rsid w:val="00654748"/>
    <w:rsid w:val="00654BB7"/>
    <w:rsid w:val="00655282"/>
    <w:rsid w:val="00655417"/>
    <w:rsid w:val="0065599D"/>
    <w:rsid w:val="006559F1"/>
    <w:rsid w:val="00655F53"/>
    <w:rsid w:val="006561F5"/>
    <w:rsid w:val="0065672E"/>
    <w:rsid w:val="00656893"/>
    <w:rsid w:val="00656D5D"/>
    <w:rsid w:val="00656D93"/>
    <w:rsid w:val="0065792D"/>
    <w:rsid w:val="00657943"/>
    <w:rsid w:val="006602E5"/>
    <w:rsid w:val="006603DD"/>
    <w:rsid w:val="00660C20"/>
    <w:rsid w:val="00660FE2"/>
    <w:rsid w:val="00661A1E"/>
    <w:rsid w:val="00661AB5"/>
    <w:rsid w:val="006621E8"/>
    <w:rsid w:val="0066258C"/>
    <w:rsid w:val="00662B38"/>
    <w:rsid w:val="00662E18"/>
    <w:rsid w:val="006639B7"/>
    <w:rsid w:val="0066409B"/>
    <w:rsid w:val="0066414C"/>
    <w:rsid w:val="00664886"/>
    <w:rsid w:val="00664C7B"/>
    <w:rsid w:val="00664FBD"/>
    <w:rsid w:val="00665133"/>
    <w:rsid w:val="006651A2"/>
    <w:rsid w:val="0066521E"/>
    <w:rsid w:val="00665757"/>
    <w:rsid w:val="0066582A"/>
    <w:rsid w:val="00665A4D"/>
    <w:rsid w:val="006660EF"/>
    <w:rsid w:val="00666427"/>
    <w:rsid w:val="006669E1"/>
    <w:rsid w:val="00666CBB"/>
    <w:rsid w:val="00667327"/>
    <w:rsid w:val="00667D9E"/>
    <w:rsid w:val="00667FDF"/>
    <w:rsid w:val="00670273"/>
    <w:rsid w:val="00670671"/>
    <w:rsid w:val="00671042"/>
    <w:rsid w:val="00671240"/>
    <w:rsid w:val="00671553"/>
    <w:rsid w:val="00671866"/>
    <w:rsid w:val="0067207A"/>
    <w:rsid w:val="006721AA"/>
    <w:rsid w:val="006725DC"/>
    <w:rsid w:val="00672692"/>
    <w:rsid w:val="00672B6A"/>
    <w:rsid w:val="006732D5"/>
    <w:rsid w:val="006734D6"/>
    <w:rsid w:val="0067364D"/>
    <w:rsid w:val="0067384E"/>
    <w:rsid w:val="00673878"/>
    <w:rsid w:val="00673A78"/>
    <w:rsid w:val="00674012"/>
    <w:rsid w:val="0067452F"/>
    <w:rsid w:val="00674F6A"/>
    <w:rsid w:val="006753D6"/>
    <w:rsid w:val="006758DD"/>
    <w:rsid w:val="00675952"/>
    <w:rsid w:val="00675A9D"/>
    <w:rsid w:val="0067600B"/>
    <w:rsid w:val="00676A0C"/>
    <w:rsid w:val="00676C1B"/>
    <w:rsid w:val="00676D83"/>
    <w:rsid w:val="00676DAD"/>
    <w:rsid w:val="00676EA1"/>
    <w:rsid w:val="00676FBA"/>
    <w:rsid w:val="0067725A"/>
    <w:rsid w:val="006778AC"/>
    <w:rsid w:val="0068019B"/>
    <w:rsid w:val="006801EF"/>
    <w:rsid w:val="0068058D"/>
    <w:rsid w:val="006807D6"/>
    <w:rsid w:val="006810C7"/>
    <w:rsid w:val="0068149A"/>
    <w:rsid w:val="00681810"/>
    <w:rsid w:val="0068181B"/>
    <w:rsid w:val="00682E31"/>
    <w:rsid w:val="00682FE9"/>
    <w:rsid w:val="006831F5"/>
    <w:rsid w:val="006835CF"/>
    <w:rsid w:val="0068379A"/>
    <w:rsid w:val="00683AC5"/>
    <w:rsid w:val="00683BF1"/>
    <w:rsid w:val="00683C6B"/>
    <w:rsid w:val="00683C84"/>
    <w:rsid w:val="00683E44"/>
    <w:rsid w:val="00684A34"/>
    <w:rsid w:val="00684BB9"/>
    <w:rsid w:val="00684C4A"/>
    <w:rsid w:val="00684ED4"/>
    <w:rsid w:val="00684EEF"/>
    <w:rsid w:val="00684F05"/>
    <w:rsid w:val="00684F65"/>
    <w:rsid w:val="00684FCA"/>
    <w:rsid w:val="006851C5"/>
    <w:rsid w:val="006854B0"/>
    <w:rsid w:val="00685737"/>
    <w:rsid w:val="00685751"/>
    <w:rsid w:val="006857F5"/>
    <w:rsid w:val="00685E51"/>
    <w:rsid w:val="0068617C"/>
    <w:rsid w:val="006861F4"/>
    <w:rsid w:val="00686659"/>
    <w:rsid w:val="006868B8"/>
    <w:rsid w:val="0068719D"/>
    <w:rsid w:val="0068735D"/>
    <w:rsid w:val="0068746F"/>
    <w:rsid w:val="00687638"/>
    <w:rsid w:val="00687ABF"/>
    <w:rsid w:val="00687F87"/>
    <w:rsid w:val="00690504"/>
    <w:rsid w:val="00690819"/>
    <w:rsid w:val="006908EF"/>
    <w:rsid w:val="006909ED"/>
    <w:rsid w:val="006913F3"/>
    <w:rsid w:val="0069158D"/>
    <w:rsid w:val="00691A0C"/>
    <w:rsid w:val="00692594"/>
    <w:rsid w:val="00692E81"/>
    <w:rsid w:val="00692EC7"/>
    <w:rsid w:val="00692F06"/>
    <w:rsid w:val="0069303A"/>
    <w:rsid w:val="00693052"/>
    <w:rsid w:val="006932F6"/>
    <w:rsid w:val="0069347D"/>
    <w:rsid w:val="00693BD8"/>
    <w:rsid w:val="00693D8F"/>
    <w:rsid w:val="00693F92"/>
    <w:rsid w:val="0069439F"/>
    <w:rsid w:val="00694686"/>
    <w:rsid w:val="006947FC"/>
    <w:rsid w:val="00694826"/>
    <w:rsid w:val="00694C53"/>
    <w:rsid w:val="00694E1E"/>
    <w:rsid w:val="00694F0F"/>
    <w:rsid w:val="006950A6"/>
    <w:rsid w:val="0069578D"/>
    <w:rsid w:val="00695C2A"/>
    <w:rsid w:val="00695D27"/>
    <w:rsid w:val="00696173"/>
    <w:rsid w:val="006967D5"/>
    <w:rsid w:val="00696953"/>
    <w:rsid w:val="00696C86"/>
    <w:rsid w:val="006979E0"/>
    <w:rsid w:val="00697C88"/>
    <w:rsid w:val="006A00C7"/>
    <w:rsid w:val="006A0182"/>
    <w:rsid w:val="006A027B"/>
    <w:rsid w:val="006A0290"/>
    <w:rsid w:val="006A0C87"/>
    <w:rsid w:val="006A1634"/>
    <w:rsid w:val="006A17D9"/>
    <w:rsid w:val="006A2238"/>
    <w:rsid w:val="006A232A"/>
    <w:rsid w:val="006A2947"/>
    <w:rsid w:val="006A2B7D"/>
    <w:rsid w:val="006A2EF0"/>
    <w:rsid w:val="006A30B6"/>
    <w:rsid w:val="006A31A5"/>
    <w:rsid w:val="006A37F5"/>
    <w:rsid w:val="006A380F"/>
    <w:rsid w:val="006A38B5"/>
    <w:rsid w:val="006A3AB6"/>
    <w:rsid w:val="006A3B56"/>
    <w:rsid w:val="006A42FA"/>
    <w:rsid w:val="006A4326"/>
    <w:rsid w:val="006A4ACE"/>
    <w:rsid w:val="006A52DC"/>
    <w:rsid w:val="006A5444"/>
    <w:rsid w:val="006A572D"/>
    <w:rsid w:val="006A61EB"/>
    <w:rsid w:val="006A634B"/>
    <w:rsid w:val="006A66F3"/>
    <w:rsid w:val="006A6EFC"/>
    <w:rsid w:val="006A6F22"/>
    <w:rsid w:val="006A72E0"/>
    <w:rsid w:val="006A759A"/>
    <w:rsid w:val="006A79A9"/>
    <w:rsid w:val="006A7D02"/>
    <w:rsid w:val="006B01EF"/>
    <w:rsid w:val="006B079B"/>
    <w:rsid w:val="006B09B9"/>
    <w:rsid w:val="006B0A5C"/>
    <w:rsid w:val="006B0CEB"/>
    <w:rsid w:val="006B0EE5"/>
    <w:rsid w:val="006B1900"/>
    <w:rsid w:val="006B1CA4"/>
    <w:rsid w:val="006B23AC"/>
    <w:rsid w:val="006B2552"/>
    <w:rsid w:val="006B25A4"/>
    <w:rsid w:val="006B26F6"/>
    <w:rsid w:val="006B2BEA"/>
    <w:rsid w:val="006B2D2A"/>
    <w:rsid w:val="006B2DDF"/>
    <w:rsid w:val="006B2E6B"/>
    <w:rsid w:val="006B2F01"/>
    <w:rsid w:val="006B2FC2"/>
    <w:rsid w:val="006B334E"/>
    <w:rsid w:val="006B34E3"/>
    <w:rsid w:val="006B365D"/>
    <w:rsid w:val="006B3EFF"/>
    <w:rsid w:val="006B40DC"/>
    <w:rsid w:val="006B448C"/>
    <w:rsid w:val="006B49DC"/>
    <w:rsid w:val="006B4B8D"/>
    <w:rsid w:val="006B5CC0"/>
    <w:rsid w:val="006B60E6"/>
    <w:rsid w:val="006B67A7"/>
    <w:rsid w:val="006B6950"/>
    <w:rsid w:val="006B6A1C"/>
    <w:rsid w:val="006B6DA0"/>
    <w:rsid w:val="006B71BA"/>
    <w:rsid w:val="006B7495"/>
    <w:rsid w:val="006B776A"/>
    <w:rsid w:val="006B7847"/>
    <w:rsid w:val="006B7F59"/>
    <w:rsid w:val="006C004D"/>
    <w:rsid w:val="006C0088"/>
    <w:rsid w:val="006C00E3"/>
    <w:rsid w:val="006C0889"/>
    <w:rsid w:val="006C0AEE"/>
    <w:rsid w:val="006C1206"/>
    <w:rsid w:val="006C18BD"/>
    <w:rsid w:val="006C1CFD"/>
    <w:rsid w:val="006C1D28"/>
    <w:rsid w:val="006C2218"/>
    <w:rsid w:val="006C22E8"/>
    <w:rsid w:val="006C24C9"/>
    <w:rsid w:val="006C27BF"/>
    <w:rsid w:val="006C28DA"/>
    <w:rsid w:val="006C2AA3"/>
    <w:rsid w:val="006C2B33"/>
    <w:rsid w:val="006C2B38"/>
    <w:rsid w:val="006C2C1D"/>
    <w:rsid w:val="006C2D27"/>
    <w:rsid w:val="006C2E92"/>
    <w:rsid w:val="006C354C"/>
    <w:rsid w:val="006C391C"/>
    <w:rsid w:val="006C3CB6"/>
    <w:rsid w:val="006C44F4"/>
    <w:rsid w:val="006C4603"/>
    <w:rsid w:val="006C47EA"/>
    <w:rsid w:val="006C4A22"/>
    <w:rsid w:val="006C4F62"/>
    <w:rsid w:val="006C57EF"/>
    <w:rsid w:val="006C60F1"/>
    <w:rsid w:val="006C6110"/>
    <w:rsid w:val="006C61E9"/>
    <w:rsid w:val="006C63BF"/>
    <w:rsid w:val="006C6461"/>
    <w:rsid w:val="006C64DC"/>
    <w:rsid w:val="006C67F2"/>
    <w:rsid w:val="006C6F98"/>
    <w:rsid w:val="006C7143"/>
    <w:rsid w:val="006C752C"/>
    <w:rsid w:val="006C752D"/>
    <w:rsid w:val="006C765E"/>
    <w:rsid w:val="006C7BA5"/>
    <w:rsid w:val="006C7E1E"/>
    <w:rsid w:val="006D0118"/>
    <w:rsid w:val="006D0C13"/>
    <w:rsid w:val="006D0C5C"/>
    <w:rsid w:val="006D1109"/>
    <w:rsid w:val="006D11BE"/>
    <w:rsid w:val="006D1229"/>
    <w:rsid w:val="006D1603"/>
    <w:rsid w:val="006D1643"/>
    <w:rsid w:val="006D1835"/>
    <w:rsid w:val="006D198C"/>
    <w:rsid w:val="006D1E1E"/>
    <w:rsid w:val="006D2935"/>
    <w:rsid w:val="006D2A8E"/>
    <w:rsid w:val="006D2F02"/>
    <w:rsid w:val="006D2F74"/>
    <w:rsid w:val="006D2F75"/>
    <w:rsid w:val="006D2F9F"/>
    <w:rsid w:val="006D363D"/>
    <w:rsid w:val="006D389F"/>
    <w:rsid w:val="006D38F9"/>
    <w:rsid w:val="006D3D2B"/>
    <w:rsid w:val="006D4885"/>
    <w:rsid w:val="006D4B73"/>
    <w:rsid w:val="006D4D45"/>
    <w:rsid w:val="006D57E2"/>
    <w:rsid w:val="006D5F2C"/>
    <w:rsid w:val="006D60DE"/>
    <w:rsid w:val="006D640B"/>
    <w:rsid w:val="006D64E3"/>
    <w:rsid w:val="006D697E"/>
    <w:rsid w:val="006D6BEC"/>
    <w:rsid w:val="006D6D74"/>
    <w:rsid w:val="006D75C8"/>
    <w:rsid w:val="006D763C"/>
    <w:rsid w:val="006D782B"/>
    <w:rsid w:val="006D7A3B"/>
    <w:rsid w:val="006D7CB8"/>
    <w:rsid w:val="006D7E70"/>
    <w:rsid w:val="006E0229"/>
    <w:rsid w:val="006E0D5D"/>
    <w:rsid w:val="006E0DF7"/>
    <w:rsid w:val="006E0F56"/>
    <w:rsid w:val="006E14FA"/>
    <w:rsid w:val="006E18B0"/>
    <w:rsid w:val="006E1AB9"/>
    <w:rsid w:val="006E1B88"/>
    <w:rsid w:val="006E1BE3"/>
    <w:rsid w:val="006E1DC0"/>
    <w:rsid w:val="006E1DDD"/>
    <w:rsid w:val="006E209A"/>
    <w:rsid w:val="006E2119"/>
    <w:rsid w:val="006E2EA3"/>
    <w:rsid w:val="006E2F0C"/>
    <w:rsid w:val="006E34BD"/>
    <w:rsid w:val="006E40AB"/>
    <w:rsid w:val="006E42C6"/>
    <w:rsid w:val="006E484B"/>
    <w:rsid w:val="006E4EA3"/>
    <w:rsid w:val="006E5008"/>
    <w:rsid w:val="006E50D3"/>
    <w:rsid w:val="006E5ECD"/>
    <w:rsid w:val="006E62DF"/>
    <w:rsid w:val="006E636C"/>
    <w:rsid w:val="006E6564"/>
    <w:rsid w:val="006E6B5C"/>
    <w:rsid w:val="006E6DBC"/>
    <w:rsid w:val="006E710C"/>
    <w:rsid w:val="006E7531"/>
    <w:rsid w:val="006E756F"/>
    <w:rsid w:val="006E7868"/>
    <w:rsid w:val="006E7A30"/>
    <w:rsid w:val="006E7A7B"/>
    <w:rsid w:val="006F0427"/>
    <w:rsid w:val="006F081D"/>
    <w:rsid w:val="006F0F4E"/>
    <w:rsid w:val="006F1075"/>
    <w:rsid w:val="006F1298"/>
    <w:rsid w:val="006F1605"/>
    <w:rsid w:val="006F1825"/>
    <w:rsid w:val="006F275F"/>
    <w:rsid w:val="006F2CBB"/>
    <w:rsid w:val="006F2E45"/>
    <w:rsid w:val="006F300E"/>
    <w:rsid w:val="006F33D4"/>
    <w:rsid w:val="006F3A57"/>
    <w:rsid w:val="006F3E0D"/>
    <w:rsid w:val="006F3E4C"/>
    <w:rsid w:val="006F42C3"/>
    <w:rsid w:val="006F44B8"/>
    <w:rsid w:val="006F4CF4"/>
    <w:rsid w:val="006F5009"/>
    <w:rsid w:val="006F5525"/>
    <w:rsid w:val="006F5BFA"/>
    <w:rsid w:val="006F67CA"/>
    <w:rsid w:val="006F6936"/>
    <w:rsid w:val="006F727F"/>
    <w:rsid w:val="006F7388"/>
    <w:rsid w:val="006F73B6"/>
    <w:rsid w:val="006F7A0D"/>
    <w:rsid w:val="007001C1"/>
    <w:rsid w:val="00700B59"/>
    <w:rsid w:val="007017D9"/>
    <w:rsid w:val="0070198A"/>
    <w:rsid w:val="00701F2D"/>
    <w:rsid w:val="00701FEB"/>
    <w:rsid w:val="00702650"/>
    <w:rsid w:val="00702666"/>
    <w:rsid w:val="00702A98"/>
    <w:rsid w:val="00702BE9"/>
    <w:rsid w:val="00702C12"/>
    <w:rsid w:val="00703191"/>
    <w:rsid w:val="007036F9"/>
    <w:rsid w:val="007039D1"/>
    <w:rsid w:val="0070460E"/>
    <w:rsid w:val="00704880"/>
    <w:rsid w:val="00704D0B"/>
    <w:rsid w:val="00705409"/>
    <w:rsid w:val="007054E9"/>
    <w:rsid w:val="007067D7"/>
    <w:rsid w:val="007068CE"/>
    <w:rsid w:val="00706C76"/>
    <w:rsid w:val="00706D3E"/>
    <w:rsid w:val="00706E1C"/>
    <w:rsid w:val="0070723A"/>
    <w:rsid w:val="007077DD"/>
    <w:rsid w:val="00707826"/>
    <w:rsid w:val="00707C3A"/>
    <w:rsid w:val="00707C76"/>
    <w:rsid w:val="00707C92"/>
    <w:rsid w:val="0071031A"/>
    <w:rsid w:val="00710349"/>
    <w:rsid w:val="007105CD"/>
    <w:rsid w:val="00710B85"/>
    <w:rsid w:val="007116CE"/>
    <w:rsid w:val="0071179F"/>
    <w:rsid w:val="00711EEA"/>
    <w:rsid w:val="00712091"/>
    <w:rsid w:val="00712453"/>
    <w:rsid w:val="00712612"/>
    <w:rsid w:val="0071276E"/>
    <w:rsid w:val="00712B3D"/>
    <w:rsid w:val="00712B47"/>
    <w:rsid w:val="00712E4B"/>
    <w:rsid w:val="00712F16"/>
    <w:rsid w:val="00713348"/>
    <w:rsid w:val="00713A56"/>
    <w:rsid w:val="00713BB0"/>
    <w:rsid w:val="00713DE4"/>
    <w:rsid w:val="00713E98"/>
    <w:rsid w:val="00713FFC"/>
    <w:rsid w:val="0071407E"/>
    <w:rsid w:val="00714A41"/>
    <w:rsid w:val="007152E5"/>
    <w:rsid w:val="00715422"/>
    <w:rsid w:val="007154E3"/>
    <w:rsid w:val="00715560"/>
    <w:rsid w:val="007155F0"/>
    <w:rsid w:val="00715C8D"/>
    <w:rsid w:val="00715D9E"/>
    <w:rsid w:val="00716559"/>
    <w:rsid w:val="00716A0C"/>
    <w:rsid w:val="00716E36"/>
    <w:rsid w:val="00716E97"/>
    <w:rsid w:val="00716F75"/>
    <w:rsid w:val="00717272"/>
    <w:rsid w:val="007173C9"/>
    <w:rsid w:val="007175F8"/>
    <w:rsid w:val="007176CD"/>
    <w:rsid w:val="007177C9"/>
    <w:rsid w:val="007179C2"/>
    <w:rsid w:val="0072086D"/>
    <w:rsid w:val="0072100F"/>
    <w:rsid w:val="007211AF"/>
    <w:rsid w:val="0072123E"/>
    <w:rsid w:val="00721337"/>
    <w:rsid w:val="0072134B"/>
    <w:rsid w:val="00721997"/>
    <w:rsid w:val="00721A3B"/>
    <w:rsid w:val="00721F60"/>
    <w:rsid w:val="00721FFB"/>
    <w:rsid w:val="00722698"/>
    <w:rsid w:val="0072283E"/>
    <w:rsid w:val="00722B03"/>
    <w:rsid w:val="00723322"/>
    <w:rsid w:val="00723623"/>
    <w:rsid w:val="00723A5F"/>
    <w:rsid w:val="00724152"/>
    <w:rsid w:val="007245DC"/>
    <w:rsid w:val="007247D1"/>
    <w:rsid w:val="00724B2A"/>
    <w:rsid w:val="00724E05"/>
    <w:rsid w:val="00725332"/>
    <w:rsid w:val="007256F1"/>
    <w:rsid w:val="00725970"/>
    <w:rsid w:val="007264D0"/>
    <w:rsid w:val="007272A5"/>
    <w:rsid w:val="00727440"/>
    <w:rsid w:val="007275DC"/>
    <w:rsid w:val="007276C6"/>
    <w:rsid w:val="007277FD"/>
    <w:rsid w:val="00727D64"/>
    <w:rsid w:val="00727EFE"/>
    <w:rsid w:val="00730050"/>
    <w:rsid w:val="007302C3"/>
    <w:rsid w:val="007306AC"/>
    <w:rsid w:val="00730891"/>
    <w:rsid w:val="00730E1D"/>
    <w:rsid w:val="00730FB6"/>
    <w:rsid w:val="007311F3"/>
    <w:rsid w:val="0073130F"/>
    <w:rsid w:val="00731526"/>
    <w:rsid w:val="00731A2E"/>
    <w:rsid w:val="007320F1"/>
    <w:rsid w:val="00733522"/>
    <w:rsid w:val="007338E1"/>
    <w:rsid w:val="0073464E"/>
    <w:rsid w:val="007348AA"/>
    <w:rsid w:val="00734CB6"/>
    <w:rsid w:val="00734F43"/>
    <w:rsid w:val="00735079"/>
    <w:rsid w:val="00735D1F"/>
    <w:rsid w:val="00735D78"/>
    <w:rsid w:val="00735E2E"/>
    <w:rsid w:val="00735EB3"/>
    <w:rsid w:val="007364AC"/>
    <w:rsid w:val="007365CA"/>
    <w:rsid w:val="00737268"/>
    <w:rsid w:val="007372CB"/>
    <w:rsid w:val="00737958"/>
    <w:rsid w:val="00737B80"/>
    <w:rsid w:val="00737D9A"/>
    <w:rsid w:val="007402E3"/>
    <w:rsid w:val="0074060E"/>
    <w:rsid w:val="00740815"/>
    <w:rsid w:val="00740AB7"/>
    <w:rsid w:val="00740AC2"/>
    <w:rsid w:val="00741653"/>
    <w:rsid w:val="00741A21"/>
    <w:rsid w:val="00741AB5"/>
    <w:rsid w:val="007421C5"/>
    <w:rsid w:val="00742D90"/>
    <w:rsid w:val="00742E31"/>
    <w:rsid w:val="007439B1"/>
    <w:rsid w:val="00743CB1"/>
    <w:rsid w:val="00743E0B"/>
    <w:rsid w:val="00744322"/>
    <w:rsid w:val="007449B7"/>
    <w:rsid w:val="00744B93"/>
    <w:rsid w:val="00744BF2"/>
    <w:rsid w:val="00744D41"/>
    <w:rsid w:val="00744E3A"/>
    <w:rsid w:val="007451BA"/>
    <w:rsid w:val="007451DE"/>
    <w:rsid w:val="0074526C"/>
    <w:rsid w:val="007452F4"/>
    <w:rsid w:val="007452FF"/>
    <w:rsid w:val="0074564A"/>
    <w:rsid w:val="00745695"/>
    <w:rsid w:val="007458CF"/>
    <w:rsid w:val="00745E92"/>
    <w:rsid w:val="00745F9F"/>
    <w:rsid w:val="007461A6"/>
    <w:rsid w:val="0074623A"/>
    <w:rsid w:val="007462C5"/>
    <w:rsid w:val="007464A1"/>
    <w:rsid w:val="00746E77"/>
    <w:rsid w:val="00747181"/>
    <w:rsid w:val="00747193"/>
    <w:rsid w:val="00747741"/>
    <w:rsid w:val="00747ABB"/>
    <w:rsid w:val="007504C4"/>
    <w:rsid w:val="0075059A"/>
    <w:rsid w:val="007505E9"/>
    <w:rsid w:val="0075098F"/>
    <w:rsid w:val="00750AD0"/>
    <w:rsid w:val="00750CB8"/>
    <w:rsid w:val="00750FAC"/>
    <w:rsid w:val="0075123F"/>
    <w:rsid w:val="007518C0"/>
    <w:rsid w:val="00751C06"/>
    <w:rsid w:val="00752104"/>
    <w:rsid w:val="007521FC"/>
    <w:rsid w:val="00752369"/>
    <w:rsid w:val="007525CB"/>
    <w:rsid w:val="007531F7"/>
    <w:rsid w:val="00753709"/>
    <w:rsid w:val="00753959"/>
    <w:rsid w:val="0075397C"/>
    <w:rsid w:val="00753B17"/>
    <w:rsid w:val="007540F0"/>
    <w:rsid w:val="00754131"/>
    <w:rsid w:val="00754928"/>
    <w:rsid w:val="00754EFE"/>
    <w:rsid w:val="00754FFA"/>
    <w:rsid w:val="00755167"/>
    <w:rsid w:val="007552F6"/>
    <w:rsid w:val="007553C7"/>
    <w:rsid w:val="00755565"/>
    <w:rsid w:val="00755E73"/>
    <w:rsid w:val="00756458"/>
    <w:rsid w:val="007564F8"/>
    <w:rsid w:val="00756B6F"/>
    <w:rsid w:val="0075727E"/>
    <w:rsid w:val="0075742B"/>
    <w:rsid w:val="00757440"/>
    <w:rsid w:val="00757614"/>
    <w:rsid w:val="007577FE"/>
    <w:rsid w:val="00757927"/>
    <w:rsid w:val="007579F4"/>
    <w:rsid w:val="00760028"/>
    <w:rsid w:val="0076005C"/>
    <w:rsid w:val="0076092B"/>
    <w:rsid w:val="00760AB8"/>
    <w:rsid w:val="00760EC0"/>
    <w:rsid w:val="00761028"/>
    <w:rsid w:val="00761363"/>
    <w:rsid w:val="0076187E"/>
    <w:rsid w:val="007618D1"/>
    <w:rsid w:val="00761B64"/>
    <w:rsid w:val="00761DD6"/>
    <w:rsid w:val="00761EF9"/>
    <w:rsid w:val="00762055"/>
    <w:rsid w:val="00762A30"/>
    <w:rsid w:val="00762AF2"/>
    <w:rsid w:val="0076307E"/>
    <w:rsid w:val="007640D1"/>
    <w:rsid w:val="0076476B"/>
    <w:rsid w:val="00764A49"/>
    <w:rsid w:val="00764B37"/>
    <w:rsid w:val="007653C9"/>
    <w:rsid w:val="007655D5"/>
    <w:rsid w:val="0076577B"/>
    <w:rsid w:val="00765B0F"/>
    <w:rsid w:val="00765C00"/>
    <w:rsid w:val="007666F5"/>
    <w:rsid w:val="00767570"/>
    <w:rsid w:val="007675F2"/>
    <w:rsid w:val="007678CB"/>
    <w:rsid w:val="00770301"/>
    <w:rsid w:val="00770315"/>
    <w:rsid w:val="00770464"/>
    <w:rsid w:val="007706C8"/>
    <w:rsid w:val="007706F0"/>
    <w:rsid w:val="0077077F"/>
    <w:rsid w:val="00770D7C"/>
    <w:rsid w:val="00770DEF"/>
    <w:rsid w:val="00770EC6"/>
    <w:rsid w:val="00771484"/>
    <w:rsid w:val="00771937"/>
    <w:rsid w:val="00771C0B"/>
    <w:rsid w:val="00771E65"/>
    <w:rsid w:val="00772082"/>
    <w:rsid w:val="00772112"/>
    <w:rsid w:val="007726C9"/>
    <w:rsid w:val="007726F5"/>
    <w:rsid w:val="00772774"/>
    <w:rsid w:val="007727C7"/>
    <w:rsid w:val="0077399F"/>
    <w:rsid w:val="00773B31"/>
    <w:rsid w:val="00773C56"/>
    <w:rsid w:val="00774017"/>
    <w:rsid w:val="007744EB"/>
    <w:rsid w:val="007744EF"/>
    <w:rsid w:val="007748F9"/>
    <w:rsid w:val="00774BF1"/>
    <w:rsid w:val="00774E4D"/>
    <w:rsid w:val="00774E8E"/>
    <w:rsid w:val="00775233"/>
    <w:rsid w:val="00775320"/>
    <w:rsid w:val="007759AB"/>
    <w:rsid w:val="00775B45"/>
    <w:rsid w:val="00775E5D"/>
    <w:rsid w:val="00775F9E"/>
    <w:rsid w:val="007760B0"/>
    <w:rsid w:val="007767A6"/>
    <w:rsid w:val="00776896"/>
    <w:rsid w:val="00776D1A"/>
    <w:rsid w:val="007773FE"/>
    <w:rsid w:val="0077779B"/>
    <w:rsid w:val="00780251"/>
    <w:rsid w:val="00780389"/>
    <w:rsid w:val="00780467"/>
    <w:rsid w:val="00780B92"/>
    <w:rsid w:val="00780C22"/>
    <w:rsid w:val="00780C49"/>
    <w:rsid w:val="00781056"/>
    <w:rsid w:val="007810C8"/>
    <w:rsid w:val="007812C1"/>
    <w:rsid w:val="0078173D"/>
    <w:rsid w:val="00781C9A"/>
    <w:rsid w:val="00781D46"/>
    <w:rsid w:val="00781E71"/>
    <w:rsid w:val="00782134"/>
    <w:rsid w:val="00782242"/>
    <w:rsid w:val="0078236D"/>
    <w:rsid w:val="007847E2"/>
    <w:rsid w:val="007848D5"/>
    <w:rsid w:val="007849F3"/>
    <w:rsid w:val="00784ED0"/>
    <w:rsid w:val="0078528E"/>
    <w:rsid w:val="007852B7"/>
    <w:rsid w:val="00785FB6"/>
    <w:rsid w:val="00786289"/>
    <w:rsid w:val="00786604"/>
    <w:rsid w:val="00786D44"/>
    <w:rsid w:val="007871CB"/>
    <w:rsid w:val="00787709"/>
    <w:rsid w:val="00787AB7"/>
    <w:rsid w:val="00787BE5"/>
    <w:rsid w:val="0079058B"/>
    <w:rsid w:val="007908D1"/>
    <w:rsid w:val="007911D0"/>
    <w:rsid w:val="007913B0"/>
    <w:rsid w:val="00791899"/>
    <w:rsid w:val="00791DC2"/>
    <w:rsid w:val="00791F3D"/>
    <w:rsid w:val="00792124"/>
    <w:rsid w:val="007921C2"/>
    <w:rsid w:val="00792690"/>
    <w:rsid w:val="00792953"/>
    <w:rsid w:val="00792BE9"/>
    <w:rsid w:val="00792FBD"/>
    <w:rsid w:val="00793045"/>
    <w:rsid w:val="00793054"/>
    <w:rsid w:val="00793313"/>
    <w:rsid w:val="00793E4C"/>
    <w:rsid w:val="00793EB7"/>
    <w:rsid w:val="007940F7"/>
    <w:rsid w:val="0079418C"/>
    <w:rsid w:val="00794242"/>
    <w:rsid w:val="00794593"/>
    <w:rsid w:val="007948A4"/>
    <w:rsid w:val="00794963"/>
    <w:rsid w:val="00794A7D"/>
    <w:rsid w:val="00794B96"/>
    <w:rsid w:val="00794BE4"/>
    <w:rsid w:val="00794F8F"/>
    <w:rsid w:val="007950F0"/>
    <w:rsid w:val="007953FB"/>
    <w:rsid w:val="00795949"/>
    <w:rsid w:val="00795B2B"/>
    <w:rsid w:val="00795C6A"/>
    <w:rsid w:val="00795CAB"/>
    <w:rsid w:val="00795D0C"/>
    <w:rsid w:val="00795E1C"/>
    <w:rsid w:val="007963CC"/>
    <w:rsid w:val="00796935"/>
    <w:rsid w:val="007969BF"/>
    <w:rsid w:val="007972B0"/>
    <w:rsid w:val="0079780E"/>
    <w:rsid w:val="00797C2B"/>
    <w:rsid w:val="007A0227"/>
    <w:rsid w:val="007A0767"/>
    <w:rsid w:val="007A0AA6"/>
    <w:rsid w:val="007A0FA2"/>
    <w:rsid w:val="007A14EE"/>
    <w:rsid w:val="007A1607"/>
    <w:rsid w:val="007A1A23"/>
    <w:rsid w:val="007A1D45"/>
    <w:rsid w:val="007A246D"/>
    <w:rsid w:val="007A2D1F"/>
    <w:rsid w:val="007A2F22"/>
    <w:rsid w:val="007A32EF"/>
    <w:rsid w:val="007A3664"/>
    <w:rsid w:val="007A3C0A"/>
    <w:rsid w:val="007A3C29"/>
    <w:rsid w:val="007A467B"/>
    <w:rsid w:val="007A4E2F"/>
    <w:rsid w:val="007A507F"/>
    <w:rsid w:val="007A52FC"/>
    <w:rsid w:val="007A5AFD"/>
    <w:rsid w:val="007A5E50"/>
    <w:rsid w:val="007A6285"/>
    <w:rsid w:val="007A6685"/>
    <w:rsid w:val="007A6C6C"/>
    <w:rsid w:val="007A6C88"/>
    <w:rsid w:val="007A6D4D"/>
    <w:rsid w:val="007A6DAB"/>
    <w:rsid w:val="007A71F8"/>
    <w:rsid w:val="007A72D5"/>
    <w:rsid w:val="007A76C3"/>
    <w:rsid w:val="007A7825"/>
    <w:rsid w:val="007A7E0E"/>
    <w:rsid w:val="007B058B"/>
    <w:rsid w:val="007B0775"/>
    <w:rsid w:val="007B0865"/>
    <w:rsid w:val="007B1046"/>
    <w:rsid w:val="007B11BF"/>
    <w:rsid w:val="007B1383"/>
    <w:rsid w:val="007B1960"/>
    <w:rsid w:val="007B22DB"/>
    <w:rsid w:val="007B25CB"/>
    <w:rsid w:val="007B2EC2"/>
    <w:rsid w:val="007B3292"/>
    <w:rsid w:val="007B37A2"/>
    <w:rsid w:val="007B38C7"/>
    <w:rsid w:val="007B3EBF"/>
    <w:rsid w:val="007B4231"/>
    <w:rsid w:val="007B4533"/>
    <w:rsid w:val="007B4588"/>
    <w:rsid w:val="007B4DD9"/>
    <w:rsid w:val="007B4E51"/>
    <w:rsid w:val="007B51BD"/>
    <w:rsid w:val="007B54EF"/>
    <w:rsid w:val="007B5B58"/>
    <w:rsid w:val="007B5E45"/>
    <w:rsid w:val="007B5F53"/>
    <w:rsid w:val="007B683C"/>
    <w:rsid w:val="007B6BCF"/>
    <w:rsid w:val="007B6ED5"/>
    <w:rsid w:val="007B7030"/>
    <w:rsid w:val="007B7119"/>
    <w:rsid w:val="007B7376"/>
    <w:rsid w:val="007B752F"/>
    <w:rsid w:val="007B7588"/>
    <w:rsid w:val="007B7912"/>
    <w:rsid w:val="007C0080"/>
    <w:rsid w:val="007C043D"/>
    <w:rsid w:val="007C05AC"/>
    <w:rsid w:val="007C0714"/>
    <w:rsid w:val="007C090B"/>
    <w:rsid w:val="007C0AB2"/>
    <w:rsid w:val="007C0F6A"/>
    <w:rsid w:val="007C15F5"/>
    <w:rsid w:val="007C16E2"/>
    <w:rsid w:val="007C1AEF"/>
    <w:rsid w:val="007C1C4A"/>
    <w:rsid w:val="007C28C8"/>
    <w:rsid w:val="007C2F25"/>
    <w:rsid w:val="007C3182"/>
    <w:rsid w:val="007C3400"/>
    <w:rsid w:val="007C35D6"/>
    <w:rsid w:val="007C3C11"/>
    <w:rsid w:val="007C4126"/>
    <w:rsid w:val="007C46CC"/>
    <w:rsid w:val="007C4B18"/>
    <w:rsid w:val="007C5606"/>
    <w:rsid w:val="007C61C8"/>
    <w:rsid w:val="007C63FB"/>
    <w:rsid w:val="007C6B4D"/>
    <w:rsid w:val="007C72EA"/>
    <w:rsid w:val="007C7406"/>
    <w:rsid w:val="007C7634"/>
    <w:rsid w:val="007D0506"/>
    <w:rsid w:val="007D075C"/>
    <w:rsid w:val="007D0A69"/>
    <w:rsid w:val="007D0D9C"/>
    <w:rsid w:val="007D0F94"/>
    <w:rsid w:val="007D124B"/>
    <w:rsid w:val="007D1484"/>
    <w:rsid w:val="007D1991"/>
    <w:rsid w:val="007D1C78"/>
    <w:rsid w:val="007D1D3A"/>
    <w:rsid w:val="007D248A"/>
    <w:rsid w:val="007D26FE"/>
    <w:rsid w:val="007D2955"/>
    <w:rsid w:val="007D348D"/>
    <w:rsid w:val="007D355D"/>
    <w:rsid w:val="007D367A"/>
    <w:rsid w:val="007D39BC"/>
    <w:rsid w:val="007D4235"/>
    <w:rsid w:val="007D45CA"/>
    <w:rsid w:val="007D46E7"/>
    <w:rsid w:val="007D48B9"/>
    <w:rsid w:val="007D4AAA"/>
    <w:rsid w:val="007D5063"/>
    <w:rsid w:val="007D5801"/>
    <w:rsid w:val="007D640E"/>
    <w:rsid w:val="007D6654"/>
    <w:rsid w:val="007D693D"/>
    <w:rsid w:val="007D69F4"/>
    <w:rsid w:val="007D7330"/>
    <w:rsid w:val="007D7519"/>
    <w:rsid w:val="007D7696"/>
    <w:rsid w:val="007D78F2"/>
    <w:rsid w:val="007D7B33"/>
    <w:rsid w:val="007E0419"/>
    <w:rsid w:val="007E0F4C"/>
    <w:rsid w:val="007E13FD"/>
    <w:rsid w:val="007E158F"/>
    <w:rsid w:val="007E21A6"/>
    <w:rsid w:val="007E233B"/>
    <w:rsid w:val="007E245A"/>
    <w:rsid w:val="007E2625"/>
    <w:rsid w:val="007E304E"/>
    <w:rsid w:val="007E320B"/>
    <w:rsid w:val="007E3413"/>
    <w:rsid w:val="007E35E6"/>
    <w:rsid w:val="007E3663"/>
    <w:rsid w:val="007E3B07"/>
    <w:rsid w:val="007E3F84"/>
    <w:rsid w:val="007E4018"/>
    <w:rsid w:val="007E4089"/>
    <w:rsid w:val="007E43CC"/>
    <w:rsid w:val="007E4CEF"/>
    <w:rsid w:val="007E4DED"/>
    <w:rsid w:val="007E502A"/>
    <w:rsid w:val="007E51FF"/>
    <w:rsid w:val="007E52F3"/>
    <w:rsid w:val="007E56A8"/>
    <w:rsid w:val="007E6015"/>
    <w:rsid w:val="007E60D0"/>
    <w:rsid w:val="007E6B94"/>
    <w:rsid w:val="007E7953"/>
    <w:rsid w:val="007E7E40"/>
    <w:rsid w:val="007E7F72"/>
    <w:rsid w:val="007F09D4"/>
    <w:rsid w:val="007F0B2A"/>
    <w:rsid w:val="007F0D6C"/>
    <w:rsid w:val="007F0E62"/>
    <w:rsid w:val="007F1356"/>
    <w:rsid w:val="007F1524"/>
    <w:rsid w:val="007F15D3"/>
    <w:rsid w:val="007F1A3D"/>
    <w:rsid w:val="007F1C1B"/>
    <w:rsid w:val="007F1DE1"/>
    <w:rsid w:val="007F1E7D"/>
    <w:rsid w:val="007F216A"/>
    <w:rsid w:val="007F2B17"/>
    <w:rsid w:val="007F2F42"/>
    <w:rsid w:val="007F2FF1"/>
    <w:rsid w:val="007F36C1"/>
    <w:rsid w:val="007F40D8"/>
    <w:rsid w:val="007F40E1"/>
    <w:rsid w:val="007F411B"/>
    <w:rsid w:val="007F49CB"/>
    <w:rsid w:val="007F4F63"/>
    <w:rsid w:val="007F5034"/>
    <w:rsid w:val="007F5226"/>
    <w:rsid w:val="007F529D"/>
    <w:rsid w:val="007F5524"/>
    <w:rsid w:val="007F5B15"/>
    <w:rsid w:val="007F5BAD"/>
    <w:rsid w:val="007F7489"/>
    <w:rsid w:val="007F763A"/>
    <w:rsid w:val="007F7AD9"/>
    <w:rsid w:val="0080049C"/>
    <w:rsid w:val="0080069F"/>
    <w:rsid w:val="008006FE"/>
    <w:rsid w:val="00800D08"/>
    <w:rsid w:val="00800E56"/>
    <w:rsid w:val="00800F48"/>
    <w:rsid w:val="00801473"/>
    <w:rsid w:val="0080150B"/>
    <w:rsid w:val="00801553"/>
    <w:rsid w:val="00801F85"/>
    <w:rsid w:val="00802013"/>
    <w:rsid w:val="008026AC"/>
    <w:rsid w:val="0080284E"/>
    <w:rsid w:val="00802925"/>
    <w:rsid w:val="00802E00"/>
    <w:rsid w:val="00803803"/>
    <w:rsid w:val="00803867"/>
    <w:rsid w:val="00803FFB"/>
    <w:rsid w:val="0080457A"/>
    <w:rsid w:val="008047A4"/>
    <w:rsid w:val="008047A7"/>
    <w:rsid w:val="00804A08"/>
    <w:rsid w:val="00804B07"/>
    <w:rsid w:val="00804BD0"/>
    <w:rsid w:val="00805065"/>
    <w:rsid w:val="008050D1"/>
    <w:rsid w:val="0080519C"/>
    <w:rsid w:val="0080523C"/>
    <w:rsid w:val="00805272"/>
    <w:rsid w:val="008052FB"/>
    <w:rsid w:val="008054D9"/>
    <w:rsid w:val="0080598D"/>
    <w:rsid w:val="00805C10"/>
    <w:rsid w:val="00805C86"/>
    <w:rsid w:val="00806414"/>
    <w:rsid w:val="00806770"/>
    <w:rsid w:val="00806A00"/>
    <w:rsid w:val="00806B2E"/>
    <w:rsid w:val="00806E81"/>
    <w:rsid w:val="00807415"/>
    <w:rsid w:val="00807EE9"/>
    <w:rsid w:val="00807FF6"/>
    <w:rsid w:val="008104EB"/>
    <w:rsid w:val="0081066F"/>
    <w:rsid w:val="00810AB1"/>
    <w:rsid w:val="00810AE1"/>
    <w:rsid w:val="00810E08"/>
    <w:rsid w:val="00811267"/>
    <w:rsid w:val="008114C3"/>
    <w:rsid w:val="00811567"/>
    <w:rsid w:val="008115C1"/>
    <w:rsid w:val="00811D9D"/>
    <w:rsid w:val="00811ED5"/>
    <w:rsid w:val="00812264"/>
    <w:rsid w:val="00812464"/>
    <w:rsid w:val="008128F6"/>
    <w:rsid w:val="00812D5C"/>
    <w:rsid w:val="00812EC4"/>
    <w:rsid w:val="0081336B"/>
    <w:rsid w:val="00813709"/>
    <w:rsid w:val="00813EE1"/>
    <w:rsid w:val="00813FAE"/>
    <w:rsid w:val="008145DA"/>
    <w:rsid w:val="00814745"/>
    <w:rsid w:val="00814C86"/>
    <w:rsid w:val="00814F4E"/>
    <w:rsid w:val="00814F53"/>
    <w:rsid w:val="00815382"/>
    <w:rsid w:val="0081547A"/>
    <w:rsid w:val="0081560D"/>
    <w:rsid w:val="008159D9"/>
    <w:rsid w:val="0081604D"/>
    <w:rsid w:val="00816531"/>
    <w:rsid w:val="00816910"/>
    <w:rsid w:val="00816CE1"/>
    <w:rsid w:val="008170BC"/>
    <w:rsid w:val="00817C89"/>
    <w:rsid w:val="00817CB3"/>
    <w:rsid w:val="00817EEC"/>
    <w:rsid w:val="008202A6"/>
    <w:rsid w:val="00820377"/>
    <w:rsid w:val="008203E5"/>
    <w:rsid w:val="008205DD"/>
    <w:rsid w:val="00820800"/>
    <w:rsid w:val="00820A1A"/>
    <w:rsid w:val="00820D2B"/>
    <w:rsid w:val="008210D5"/>
    <w:rsid w:val="00821127"/>
    <w:rsid w:val="00821B42"/>
    <w:rsid w:val="00822491"/>
    <w:rsid w:val="00822B05"/>
    <w:rsid w:val="00822B2B"/>
    <w:rsid w:val="00822CED"/>
    <w:rsid w:val="0082300E"/>
    <w:rsid w:val="008238B9"/>
    <w:rsid w:val="00823966"/>
    <w:rsid w:val="00823DC7"/>
    <w:rsid w:val="00824025"/>
    <w:rsid w:val="008246B6"/>
    <w:rsid w:val="0082470E"/>
    <w:rsid w:val="00824824"/>
    <w:rsid w:val="00824A96"/>
    <w:rsid w:val="00825180"/>
    <w:rsid w:val="008254C2"/>
    <w:rsid w:val="0082597B"/>
    <w:rsid w:val="00826048"/>
    <w:rsid w:val="008261AF"/>
    <w:rsid w:val="008268FE"/>
    <w:rsid w:val="00826A4D"/>
    <w:rsid w:val="00826D58"/>
    <w:rsid w:val="00826FE3"/>
    <w:rsid w:val="008274B3"/>
    <w:rsid w:val="008275E6"/>
    <w:rsid w:val="0082780B"/>
    <w:rsid w:val="00827988"/>
    <w:rsid w:val="00827A1E"/>
    <w:rsid w:val="00827E2E"/>
    <w:rsid w:val="008300AA"/>
    <w:rsid w:val="008304FD"/>
    <w:rsid w:val="00830EB1"/>
    <w:rsid w:val="00830EFE"/>
    <w:rsid w:val="00831331"/>
    <w:rsid w:val="008316CF"/>
    <w:rsid w:val="008317FA"/>
    <w:rsid w:val="00831A39"/>
    <w:rsid w:val="00831AB4"/>
    <w:rsid w:val="00831D8A"/>
    <w:rsid w:val="00831E91"/>
    <w:rsid w:val="00832660"/>
    <w:rsid w:val="0083275A"/>
    <w:rsid w:val="00832FA4"/>
    <w:rsid w:val="0083320B"/>
    <w:rsid w:val="0083361C"/>
    <w:rsid w:val="00833765"/>
    <w:rsid w:val="00833971"/>
    <w:rsid w:val="00833F6E"/>
    <w:rsid w:val="00834700"/>
    <w:rsid w:val="00834D4E"/>
    <w:rsid w:val="008350E0"/>
    <w:rsid w:val="0083532C"/>
    <w:rsid w:val="00835652"/>
    <w:rsid w:val="0083575A"/>
    <w:rsid w:val="008361E2"/>
    <w:rsid w:val="008377AF"/>
    <w:rsid w:val="00837F07"/>
    <w:rsid w:val="00840494"/>
    <w:rsid w:val="008404A0"/>
    <w:rsid w:val="0084055A"/>
    <w:rsid w:val="0084139E"/>
    <w:rsid w:val="008413E6"/>
    <w:rsid w:val="008413FC"/>
    <w:rsid w:val="008416E2"/>
    <w:rsid w:val="00842040"/>
    <w:rsid w:val="0084227E"/>
    <w:rsid w:val="008423C1"/>
    <w:rsid w:val="008426BC"/>
    <w:rsid w:val="008432BB"/>
    <w:rsid w:val="008432CB"/>
    <w:rsid w:val="008433A0"/>
    <w:rsid w:val="00843CFC"/>
    <w:rsid w:val="00843F00"/>
    <w:rsid w:val="00843FD7"/>
    <w:rsid w:val="008440B8"/>
    <w:rsid w:val="008440E6"/>
    <w:rsid w:val="0084458D"/>
    <w:rsid w:val="00844E9B"/>
    <w:rsid w:val="008454E2"/>
    <w:rsid w:val="00846052"/>
    <w:rsid w:val="0084670E"/>
    <w:rsid w:val="0084698F"/>
    <w:rsid w:val="00846B16"/>
    <w:rsid w:val="00846B1B"/>
    <w:rsid w:val="008470B7"/>
    <w:rsid w:val="00847273"/>
    <w:rsid w:val="00847434"/>
    <w:rsid w:val="0084754B"/>
    <w:rsid w:val="008475F7"/>
    <w:rsid w:val="0084765C"/>
    <w:rsid w:val="008479F1"/>
    <w:rsid w:val="00847BCF"/>
    <w:rsid w:val="00847C7E"/>
    <w:rsid w:val="00850241"/>
    <w:rsid w:val="00850530"/>
    <w:rsid w:val="0085057E"/>
    <w:rsid w:val="0085071F"/>
    <w:rsid w:val="00850ACF"/>
    <w:rsid w:val="00850B48"/>
    <w:rsid w:val="008510B5"/>
    <w:rsid w:val="00851BF2"/>
    <w:rsid w:val="00851D4A"/>
    <w:rsid w:val="00851F17"/>
    <w:rsid w:val="00851FA9"/>
    <w:rsid w:val="008526CB"/>
    <w:rsid w:val="008529B3"/>
    <w:rsid w:val="00852A50"/>
    <w:rsid w:val="00852C1F"/>
    <w:rsid w:val="008535C4"/>
    <w:rsid w:val="008536DB"/>
    <w:rsid w:val="008539A8"/>
    <w:rsid w:val="00853B41"/>
    <w:rsid w:val="00853B6C"/>
    <w:rsid w:val="00853D54"/>
    <w:rsid w:val="00853E2B"/>
    <w:rsid w:val="00853EC4"/>
    <w:rsid w:val="00853EE6"/>
    <w:rsid w:val="008543BC"/>
    <w:rsid w:val="0085492B"/>
    <w:rsid w:val="00854A14"/>
    <w:rsid w:val="00854AAB"/>
    <w:rsid w:val="00854BA5"/>
    <w:rsid w:val="008553C6"/>
    <w:rsid w:val="00855615"/>
    <w:rsid w:val="00855756"/>
    <w:rsid w:val="00856928"/>
    <w:rsid w:val="00856A5B"/>
    <w:rsid w:val="00856F40"/>
    <w:rsid w:val="008609B8"/>
    <w:rsid w:val="00860BC4"/>
    <w:rsid w:val="00860DDF"/>
    <w:rsid w:val="00860F4A"/>
    <w:rsid w:val="008615F5"/>
    <w:rsid w:val="00861644"/>
    <w:rsid w:val="00861AE3"/>
    <w:rsid w:val="00861C83"/>
    <w:rsid w:val="00862182"/>
    <w:rsid w:val="00862345"/>
    <w:rsid w:val="0086237B"/>
    <w:rsid w:val="00862498"/>
    <w:rsid w:val="00863325"/>
    <w:rsid w:val="008633AE"/>
    <w:rsid w:val="0086384F"/>
    <w:rsid w:val="008639B9"/>
    <w:rsid w:val="0086439A"/>
    <w:rsid w:val="00864484"/>
    <w:rsid w:val="00864756"/>
    <w:rsid w:val="00864849"/>
    <w:rsid w:val="00864B69"/>
    <w:rsid w:val="00864ECE"/>
    <w:rsid w:val="0086514C"/>
    <w:rsid w:val="0086544C"/>
    <w:rsid w:val="008656D2"/>
    <w:rsid w:val="00865A30"/>
    <w:rsid w:val="00865A7C"/>
    <w:rsid w:val="00865D4A"/>
    <w:rsid w:val="008665AE"/>
    <w:rsid w:val="008667E8"/>
    <w:rsid w:val="00866B7C"/>
    <w:rsid w:val="00866BED"/>
    <w:rsid w:val="00866FD1"/>
    <w:rsid w:val="0086799F"/>
    <w:rsid w:val="00867F77"/>
    <w:rsid w:val="0087075C"/>
    <w:rsid w:val="0087087D"/>
    <w:rsid w:val="00870A58"/>
    <w:rsid w:val="00870B57"/>
    <w:rsid w:val="00870BC8"/>
    <w:rsid w:val="00870ED5"/>
    <w:rsid w:val="00871012"/>
    <w:rsid w:val="008710CB"/>
    <w:rsid w:val="00871582"/>
    <w:rsid w:val="00871DB0"/>
    <w:rsid w:val="00871F0D"/>
    <w:rsid w:val="008720FE"/>
    <w:rsid w:val="0087283B"/>
    <w:rsid w:val="008735DF"/>
    <w:rsid w:val="00873855"/>
    <w:rsid w:val="00873955"/>
    <w:rsid w:val="00873C54"/>
    <w:rsid w:val="00873ECF"/>
    <w:rsid w:val="008740B8"/>
    <w:rsid w:val="00874330"/>
    <w:rsid w:val="0087491A"/>
    <w:rsid w:val="00874C84"/>
    <w:rsid w:val="00874D16"/>
    <w:rsid w:val="008750A0"/>
    <w:rsid w:val="0087515D"/>
    <w:rsid w:val="00875CFB"/>
    <w:rsid w:val="00875DC8"/>
    <w:rsid w:val="0087656B"/>
    <w:rsid w:val="00876862"/>
    <w:rsid w:val="00876D8F"/>
    <w:rsid w:val="00877B6C"/>
    <w:rsid w:val="00880052"/>
    <w:rsid w:val="00880613"/>
    <w:rsid w:val="008808CA"/>
    <w:rsid w:val="00880AA6"/>
    <w:rsid w:val="00880CAF"/>
    <w:rsid w:val="008812BA"/>
    <w:rsid w:val="00881526"/>
    <w:rsid w:val="00881A47"/>
    <w:rsid w:val="00881ED6"/>
    <w:rsid w:val="008821E3"/>
    <w:rsid w:val="00883479"/>
    <w:rsid w:val="008839C3"/>
    <w:rsid w:val="0088404F"/>
    <w:rsid w:val="008845F1"/>
    <w:rsid w:val="00884668"/>
    <w:rsid w:val="0088489E"/>
    <w:rsid w:val="0088497F"/>
    <w:rsid w:val="00885162"/>
    <w:rsid w:val="008852F0"/>
    <w:rsid w:val="00885470"/>
    <w:rsid w:val="00885508"/>
    <w:rsid w:val="00885884"/>
    <w:rsid w:val="008859C6"/>
    <w:rsid w:val="00885A56"/>
    <w:rsid w:val="00885AE2"/>
    <w:rsid w:val="008860E9"/>
    <w:rsid w:val="008869BD"/>
    <w:rsid w:val="00886B42"/>
    <w:rsid w:val="008873F0"/>
    <w:rsid w:val="008873FB"/>
    <w:rsid w:val="00887443"/>
    <w:rsid w:val="00887814"/>
    <w:rsid w:val="008879DF"/>
    <w:rsid w:val="00887EF1"/>
    <w:rsid w:val="00887FB7"/>
    <w:rsid w:val="00890947"/>
    <w:rsid w:val="00890ED7"/>
    <w:rsid w:val="008911E9"/>
    <w:rsid w:val="008912C9"/>
    <w:rsid w:val="008916D7"/>
    <w:rsid w:val="00891703"/>
    <w:rsid w:val="0089192F"/>
    <w:rsid w:val="00892566"/>
    <w:rsid w:val="00892754"/>
    <w:rsid w:val="00892D41"/>
    <w:rsid w:val="00892DEF"/>
    <w:rsid w:val="008930F2"/>
    <w:rsid w:val="00893513"/>
    <w:rsid w:val="00893D93"/>
    <w:rsid w:val="00893EC6"/>
    <w:rsid w:val="00893F1D"/>
    <w:rsid w:val="00893F87"/>
    <w:rsid w:val="008940D8"/>
    <w:rsid w:val="008940E9"/>
    <w:rsid w:val="00894256"/>
    <w:rsid w:val="008943CF"/>
    <w:rsid w:val="0089446B"/>
    <w:rsid w:val="00894581"/>
    <w:rsid w:val="00895120"/>
    <w:rsid w:val="0089584F"/>
    <w:rsid w:val="008958B2"/>
    <w:rsid w:val="00895A2F"/>
    <w:rsid w:val="00895B81"/>
    <w:rsid w:val="00895DD1"/>
    <w:rsid w:val="0089613B"/>
    <w:rsid w:val="00896210"/>
    <w:rsid w:val="0089640D"/>
    <w:rsid w:val="00896622"/>
    <w:rsid w:val="0089672D"/>
    <w:rsid w:val="00896776"/>
    <w:rsid w:val="00896AB9"/>
    <w:rsid w:val="00896E75"/>
    <w:rsid w:val="008A036D"/>
    <w:rsid w:val="008A066A"/>
    <w:rsid w:val="008A0844"/>
    <w:rsid w:val="008A153D"/>
    <w:rsid w:val="008A234E"/>
    <w:rsid w:val="008A269A"/>
    <w:rsid w:val="008A272A"/>
    <w:rsid w:val="008A2B01"/>
    <w:rsid w:val="008A34AA"/>
    <w:rsid w:val="008A37AE"/>
    <w:rsid w:val="008A39F7"/>
    <w:rsid w:val="008A4006"/>
    <w:rsid w:val="008A427F"/>
    <w:rsid w:val="008A454E"/>
    <w:rsid w:val="008A4626"/>
    <w:rsid w:val="008A4B1E"/>
    <w:rsid w:val="008A4BDA"/>
    <w:rsid w:val="008A4D08"/>
    <w:rsid w:val="008A4DA4"/>
    <w:rsid w:val="008A55C7"/>
    <w:rsid w:val="008A5C71"/>
    <w:rsid w:val="008A5C93"/>
    <w:rsid w:val="008A5E23"/>
    <w:rsid w:val="008A6059"/>
    <w:rsid w:val="008A611F"/>
    <w:rsid w:val="008A61CF"/>
    <w:rsid w:val="008A6278"/>
    <w:rsid w:val="008A64AF"/>
    <w:rsid w:val="008A651B"/>
    <w:rsid w:val="008A6DD2"/>
    <w:rsid w:val="008A6DF3"/>
    <w:rsid w:val="008A6FE6"/>
    <w:rsid w:val="008A7361"/>
    <w:rsid w:val="008A75AE"/>
    <w:rsid w:val="008A792A"/>
    <w:rsid w:val="008A7949"/>
    <w:rsid w:val="008A7992"/>
    <w:rsid w:val="008A7F70"/>
    <w:rsid w:val="008B0611"/>
    <w:rsid w:val="008B063B"/>
    <w:rsid w:val="008B0744"/>
    <w:rsid w:val="008B076A"/>
    <w:rsid w:val="008B0990"/>
    <w:rsid w:val="008B0A22"/>
    <w:rsid w:val="008B0B9C"/>
    <w:rsid w:val="008B115C"/>
    <w:rsid w:val="008B1364"/>
    <w:rsid w:val="008B19F9"/>
    <w:rsid w:val="008B20F1"/>
    <w:rsid w:val="008B2234"/>
    <w:rsid w:val="008B2432"/>
    <w:rsid w:val="008B2BCB"/>
    <w:rsid w:val="008B2C31"/>
    <w:rsid w:val="008B2F4E"/>
    <w:rsid w:val="008B34D2"/>
    <w:rsid w:val="008B3C49"/>
    <w:rsid w:val="008B3C70"/>
    <w:rsid w:val="008B40B1"/>
    <w:rsid w:val="008B4BD3"/>
    <w:rsid w:val="008B4C79"/>
    <w:rsid w:val="008B4EA2"/>
    <w:rsid w:val="008B5494"/>
    <w:rsid w:val="008B57C6"/>
    <w:rsid w:val="008B5C56"/>
    <w:rsid w:val="008B653A"/>
    <w:rsid w:val="008B6636"/>
    <w:rsid w:val="008B68BE"/>
    <w:rsid w:val="008B68F5"/>
    <w:rsid w:val="008B6E19"/>
    <w:rsid w:val="008B723E"/>
    <w:rsid w:val="008B7695"/>
    <w:rsid w:val="008B7972"/>
    <w:rsid w:val="008B7BC8"/>
    <w:rsid w:val="008B7D5A"/>
    <w:rsid w:val="008B7E6D"/>
    <w:rsid w:val="008B7ED3"/>
    <w:rsid w:val="008B7F44"/>
    <w:rsid w:val="008C09DD"/>
    <w:rsid w:val="008C1058"/>
    <w:rsid w:val="008C10FE"/>
    <w:rsid w:val="008C15B1"/>
    <w:rsid w:val="008C15D9"/>
    <w:rsid w:val="008C24DE"/>
    <w:rsid w:val="008C2A0A"/>
    <w:rsid w:val="008C2EFB"/>
    <w:rsid w:val="008C3174"/>
    <w:rsid w:val="008C33C3"/>
    <w:rsid w:val="008C3D2E"/>
    <w:rsid w:val="008C3DD8"/>
    <w:rsid w:val="008C3E20"/>
    <w:rsid w:val="008C40D9"/>
    <w:rsid w:val="008C4641"/>
    <w:rsid w:val="008C46CE"/>
    <w:rsid w:val="008C48C1"/>
    <w:rsid w:val="008C48D9"/>
    <w:rsid w:val="008C4946"/>
    <w:rsid w:val="008C49C1"/>
    <w:rsid w:val="008C4C62"/>
    <w:rsid w:val="008C4E4F"/>
    <w:rsid w:val="008C4FC7"/>
    <w:rsid w:val="008C532C"/>
    <w:rsid w:val="008C5F80"/>
    <w:rsid w:val="008C6618"/>
    <w:rsid w:val="008C689D"/>
    <w:rsid w:val="008C68CB"/>
    <w:rsid w:val="008C697F"/>
    <w:rsid w:val="008C6B04"/>
    <w:rsid w:val="008C71E6"/>
    <w:rsid w:val="008C7499"/>
    <w:rsid w:val="008C7500"/>
    <w:rsid w:val="008C760C"/>
    <w:rsid w:val="008C7FED"/>
    <w:rsid w:val="008D007F"/>
    <w:rsid w:val="008D043B"/>
    <w:rsid w:val="008D066E"/>
    <w:rsid w:val="008D06DC"/>
    <w:rsid w:val="008D0A9E"/>
    <w:rsid w:val="008D0F4A"/>
    <w:rsid w:val="008D1390"/>
    <w:rsid w:val="008D1A75"/>
    <w:rsid w:val="008D1F62"/>
    <w:rsid w:val="008D2439"/>
    <w:rsid w:val="008D252A"/>
    <w:rsid w:val="008D253E"/>
    <w:rsid w:val="008D2792"/>
    <w:rsid w:val="008D295C"/>
    <w:rsid w:val="008D3343"/>
    <w:rsid w:val="008D3435"/>
    <w:rsid w:val="008D373B"/>
    <w:rsid w:val="008D3AE0"/>
    <w:rsid w:val="008D3F68"/>
    <w:rsid w:val="008D5360"/>
    <w:rsid w:val="008D5477"/>
    <w:rsid w:val="008D570C"/>
    <w:rsid w:val="008D5723"/>
    <w:rsid w:val="008D596C"/>
    <w:rsid w:val="008D59DE"/>
    <w:rsid w:val="008D5ADE"/>
    <w:rsid w:val="008D5D84"/>
    <w:rsid w:val="008D64D4"/>
    <w:rsid w:val="008D662E"/>
    <w:rsid w:val="008D6F8E"/>
    <w:rsid w:val="008D7150"/>
    <w:rsid w:val="008D71E8"/>
    <w:rsid w:val="008D752E"/>
    <w:rsid w:val="008D78E7"/>
    <w:rsid w:val="008E0099"/>
    <w:rsid w:val="008E00EC"/>
    <w:rsid w:val="008E0A5B"/>
    <w:rsid w:val="008E12BB"/>
    <w:rsid w:val="008E13C2"/>
    <w:rsid w:val="008E1553"/>
    <w:rsid w:val="008E1860"/>
    <w:rsid w:val="008E1927"/>
    <w:rsid w:val="008E1BC3"/>
    <w:rsid w:val="008E1DA1"/>
    <w:rsid w:val="008E243D"/>
    <w:rsid w:val="008E265B"/>
    <w:rsid w:val="008E276B"/>
    <w:rsid w:val="008E293D"/>
    <w:rsid w:val="008E2CF5"/>
    <w:rsid w:val="008E2EBC"/>
    <w:rsid w:val="008E2F4B"/>
    <w:rsid w:val="008E3BAC"/>
    <w:rsid w:val="008E3DCA"/>
    <w:rsid w:val="008E3E8B"/>
    <w:rsid w:val="008E3EB1"/>
    <w:rsid w:val="008E3F12"/>
    <w:rsid w:val="008E4053"/>
    <w:rsid w:val="008E4062"/>
    <w:rsid w:val="008E44F4"/>
    <w:rsid w:val="008E4C9A"/>
    <w:rsid w:val="008E4F60"/>
    <w:rsid w:val="008E4FCE"/>
    <w:rsid w:val="008E53AC"/>
    <w:rsid w:val="008E53EF"/>
    <w:rsid w:val="008E53F1"/>
    <w:rsid w:val="008E5858"/>
    <w:rsid w:val="008E5A2D"/>
    <w:rsid w:val="008E657C"/>
    <w:rsid w:val="008E6B34"/>
    <w:rsid w:val="008E6CC4"/>
    <w:rsid w:val="008E6FBE"/>
    <w:rsid w:val="008E7D83"/>
    <w:rsid w:val="008F0293"/>
    <w:rsid w:val="008F0DD1"/>
    <w:rsid w:val="008F1389"/>
    <w:rsid w:val="008F168D"/>
    <w:rsid w:val="008F1A81"/>
    <w:rsid w:val="008F1D1F"/>
    <w:rsid w:val="008F1DD8"/>
    <w:rsid w:val="008F1DE3"/>
    <w:rsid w:val="008F1ED2"/>
    <w:rsid w:val="008F2012"/>
    <w:rsid w:val="008F20DD"/>
    <w:rsid w:val="008F2245"/>
    <w:rsid w:val="008F2300"/>
    <w:rsid w:val="008F2586"/>
    <w:rsid w:val="008F286E"/>
    <w:rsid w:val="008F2D93"/>
    <w:rsid w:val="008F3271"/>
    <w:rsid w:val="008F3562"/>
    <w:rsid w:val="008F3D9E"/>
    <w:rsid w:val="008F3E45"/>
    <w:rsid w:val="008F40EB"/>
    <w:rsid w:val="008F4343"/>
    <w:rsid w:val="008F4957"/>
    <w:rsid w:val="008F4AEB"/>
    <w:rsid w:val="008F4B0E"/>
    <w:rsid w:val="008F4F44"/>
    <w:rsid w:val="008F564D"/>
    <w:rsid w:val="008F6109"/>
    <w:rsid w:val="008F630F"/>
    <w:rsid w:val="008F642B"/>
    <w:rsid w:val="008F6D19"/>
    <w:rsid w:val="008F6FDA"/>
    <w:rsid w:val="008F70CC"/>
    <w:rsid w:val="008F712D"/>
    <w:rsid w:val="008F75CD"/>
    <w:rsid w:val="008F76E5"/>
    <w:rsid w:val="008F7735"/>
    <w:rsid w:val="008F7843"/>
    <w:rsid w:val="008F799F"/>
    <w:rsid w:val="008F79A5"/>
    <w:rsid w:val="00900333"/>
    <w:rsid w:val="009003A3"/>
    <w:rsid w:val="009004E5"/>
    <w:rsid w:val="009005AA"/>
    <w:rsid w:val="00900696"/>
    <w:rsid w:val="009006F3"/>
    <w:rsid w:val="00900A60"/>
    <w:rsid w:val="00900C5C"/>
    <w:rsid w:val="00900F5C"/>
    <w:rsid w:val="00901405"/>
    <w:rsid w:val="009018C2"/>
    <w:rsid w:val="00901FE3"/>
    <w:rsid w:val="009020C3"/>
    <w:rsid w:val="009028CD"/>
    <w:rsid w:val="00902949"/>
    <w:rsid w:val="00902D81"/>
    <w:rsid w:val="0090301F"/>
    <w:rsid w:val="00903204"/>
    <w:rsid w:val="009032A9"/>
    <w:rsid w:val="00903539"/>
    <w:rsid w:val="0090357D"/>
    <w:rsid w:val="0090396E"/>
    <w:rsid w:val="00903ACE"/>
    <w:rsid w:val="0090400F"/>
    <w:rsid w:val="00904233"/>
    <w:rsid w:val="009047D1"/>
    <w:rsid w:val="009054A3"/>
    <w:rsid w:val="00905762"/>
    <w:rsid w:val="009057CD"/>
    <w:rsid w:val="00905F5C"/>
    <w:rsid w:val="00906736"/>
    <w:rsid w:val="00906F46"/>
    <w:rsid w:val="009070CB"/>
    <w:rsid w:val="00907323"/>
    <w:rsid w:val="0090784F"/>
    <w:rsid w:val="009100C7"/>
    <w:rsid w:val="009101AE"/>
    <w:rsid w:val="00910775"/>
    <w:rsid w:val="009109F9"/>
    <w:rsid w:val="00910E47"/>
    <w:rsid w:val="00911341"/>
    <w:rsid w:val="0091161F"/>
    <w:rsid w:val="00911D01"/>
    <w:rsid w:val="00911FF4"/>
    <w:rsid w:val="00912038"/>
    <w:rsid w:val="009121B4"/>
    <w:rsid w:val="009125B9"/>
    <w:rsid w:val="00912BC1"/>
    <w:rsid w:val="00913001"/>
    <w:rsid w:val="0091318E"/>
    <w:rsid w:val="0091386D"/>
    <w:rsid w:val="00913AE1"/>
    <w:rsid w:val="00913ED9"/>
    <w:rsid w:val="009144B6"/>
    <w:rsid w:val="00914725"/>
    <w:rsid w:val="009147D3"/>
    <w:rsid w:val="00914D21"/>
    <w:rsid w:val="00914DBC"/>
    <w:rsid w:val="00914F73"/>
    <w:rsid w:val="0091548B"/>
    <w:rsid w:val="0091557E"/>
    <w:rsid w:val="009156D2"/>
    <w:rsid w:val="0091577C"/>
    <w:rsid w:val="00915B91"/>
    <w:rsid w:val="00916622"/>
    <w:rsid w:val="009167DE"/>
    <w:rsid w:val="00916A88"/>
    <w:rsid w:val="00916AE7"/>
    <w:rsid w:val="00917550"/>
    <w:rsid w:val="00917B53"/>
    <w:rsid w:val="00920111"/>
    <w:rsid w:val="00920318"/>
    <w:rsid w:val="00920370"/>
    <w:rsid w:val="00920469"/>
    <w:rsid w:val="009205B2"/>
    <w:rsid w:val="009207BA"/>
    <w:rsid w:val="009209A3"/>
    <w:rsid w:val="00920A94"/>
    <w:rsid w:val="00921443"/>
    <w:rsid w:val="00921451"/>
    <w:rsid w:val="00921837"/>
    <w:rsid w:val="0092199D"/>
    <w:rsid w:val="00921F26"/>
    <w:rsid w:val="00921F2F"/>
    <w:rsid w:val="00922467"/>
    <w:rsid w:val="00922D7B"/>
    <w:rsid w:val="00922E79"/>
    <w:rsid w:val="00923030"/>
    <w:rsid w:val="00923A27"/>
    <w:rsid w:val="00923D03"/>
    <w:rsid w:val="009244FC"/>
    <w:rsid w:val="00924A04"/>
    <w:rsid w:val="00925492"/>
    <w:rsid w:val="009254EF"/>
    <w:rsid w:val="00925577"/>
    <w:rsid w:val="00925EAA"/>
    <w:rsid w:val="0092632D"/>
    <w:rsid w:val="0092665B"/>
    <w:rsid w:val="00926665"/>
    <w:rsid w:val="009267EA"/>
    <w:rsid w:val="00926988"/>
    <w:rsid w:val="00926996"/>
    <w:rsid w:val="00926BBD"/>
    <w:rsid w:val="00926FDD"/>
    <w:rsid w:val="00927365"/>
    <w:rsid w:val="00927447"/>
    <w:rsid w:val="0092744A"/>
    <w:rsid w:val="0092747C"/>
    <w:rsid w:val="009278F3"/>
    <w:rsid w:val="00927D7E"/>
    <w:rsid w:val="0093038D"/>
    <w:rsid w:val="00930B7C"/>
    <w:rsid w:val="00930EF8"/>
    <w:rsid w:val="00931769"/>
    <w:rsid w:val="009318A0"/>
    <w:rsid w:val="009318D0"/>
    <w:rsid w:val="0093193E"/>
    <w:rsid w:val="00931AA0"/>
    <w:rsid w:val="00931E4B"/>
    <w:rsid w:val="0093297D"/>
    <w:rsid w:val="00932B86"/>
    <w:rsid w:val="00932E8A"/>
    <w:rsid w:val="00932EB1"/>
    <w:rsid w:val="00932EC7"/>
    <w:rsid w:val="009331A9"/>
    <w:rsid w:val="00933517"/>
    <w:rsid w:val="009336EA"/>
    <w:rsid w:val="00933731"/>
    <w:rsid w:val="00934403"/>
    <w:rsid w:val="00934AB7"/>
    <w:rsid w:val="00934CF5"/>
    <w:rsid w:val="009356BC"/>
    <w:rsid w:val="00935752"/>
    <w:rsid w:val="00936039"/>
    <w:rsid w:val="0093604F"/>
    <w:rsid w:val="00936356"/>
    <w:rsid w:val="0093636E"/>
    <w:rsid w:val="0093680B"/>
    <w:rsid w:val="00936EF3"/>
    <w:rsid w:val="009371E9"/>
    <w:rsid w:val="0093755B"/>
    <w:rsid w:val="0093768C"/>
    <w:rsid w:val="00940CD1"/>
    <w:rsid w:val="00940E1F"/>
    <w:rsid w:val="0094152A"/>
    <w:rsid w:val="00941CA3"/>
    <w:rsid w:val="00941F31"/>
    <w:rsid w:val="00941F8D"/>
    <w:rsid w:val="009423FB"/>
    <w:rsid w:val="00942616"/>
    <w:rsid w:val="00942A84"/>
    <w:rsid w:val="00942B45"/>
    <w:rsid w:val="00942DCC"/>
    <w:rsid w:val="00943587"/>
    <w:rsid w:val="009437C2"/>
    <w:rsid w:val="00943F6D"/>
    <w:rsid w:val="00943FA8"/>
    <w:rsid w:val="009441AB"/>
    <w:rsid w:val="009445C4"/>
    <w:rsid w:val="0094557E"/>
    <w:rsid w:val="00945611"/>
    <w:rsid w:val="009457DE"/>
    <w:rsid w:val="0094587D"/>
    <w:rsid w:val="00946651"/>
    <w:rsid w:val="00946CAD"/>
    <w:rsid w:val="00947008"/>
    <w:rsid w:val="00947130"/>
    <w:rsid w:val="00950176"/>
    <w:rsid w:val="0095048D"/>
    <w:rsid w:val="00950669"/>
    <w:rsid w:val="0095075F"/>
    <w:rsid w:val="0095078D"/>
    <w:rsid w:val="0095143C"/>
    <w:rsid w:val="00951454"/>
    <w:rsid w:val="00951720"/>
    <w:rsid w:val="009517F6"/>
    <w:rsid w:val="00951956"/>
    <w:rsid w:val="00951BDB"/>
    <w:rsid w:val="00951D19"/>
    <w:rsid w:val="00951E5A"/>
    <w:rsid w:val="00951F1F"/>
    <w:rsid w:val="00951F47"/>
    <w:rsid w:val="00952149"/>
    <w:rsid w:val="009521BB"/>
    <w:rsid w:val="00952240"/>
    <w:rsid w:val="00952327"/>
    <w:rsid w:val="00952538"/>
    <w:rsid w:val="00952716"/>
    <w:rsid w:val="00952980"/>
    <w:rsid w:val="00952D10"/>
    <w:rsid w:val="00952D3A"/>
    <w:rsid w:val="00953370"/>
    <w:rsid w:val="00953CAE"/>
    <w:rsid w:val="00953F8F"/>
    <w:rsid w:val="00954132"/>
    <w:rsid w:val="00954316"/>
    <w:rsid w:val="00954CEA"/>
    <w:rsid w:val="009550E7"/>
    <w:rsid w:val="00955551"/>
    <w:rsid w:val="0095569E"/>
    <w:rsid w:val="00956218"/>
    <w:rsid w:val="00957063"/>
    <w:rsid w:val="009571F3"/>
    <w:rsid w:val="009572CC"/>
    <w:rsid w:val="009574CB"/>
    <w:rsid w:val="009577EF"/>
    <w:rsid w:val="009602B7"/>
    <w:rsid w:val="00960322"/>
    <w:rsid w:val="00960857"/>
    <w:rsid w:val="00960E0C"/>
    <w:rsid w:val="009613C5"/>
    <w:rsid w:val="00961497"/>
    <w:rsid w:val="00961AD1"/>
    <w:rsid w:val="0096218C"/>
    <w:rsid w:val="00962584"/>
    <w:rsid w:val="00962A5A"/>
    <w:rsid w:val="0096326E"/>
    <w:rsid w:val="0096354C"/>
    <w:rsid w:val="0096398F"/>
    <w:rsid w:val="00963993"/>
    <w:rsid w:val="00963C40"/>
    <w:rsid w:val="00963D9A"/>
    <w:rsid w:val="00963E02"/>
    <w:rsid w:val="0096411E"/>
    <w:rsid w:val="009641E1"/>
    <w:rsid w:val="00964609"/>
    <w:rsid w:val="00965909"/>
    <w:rsid w:val="00965B48"/>
    <w:rsid w:val="00966004"/>
    <w:rsid w:val="0096633B"/>
    <w:rsid w:val="009665DE"/>
    <w:rsid w:val="00966C75"/>
    <w:rsid w:val="00966DB2"/>
    <w:rsid w:val="00967D42"/>
    <w:rsid w:val="00967D63"/>
    <w:rsid w:val="00967F95"/>
    <w:rsid w:val="00967FF8"/>
    <w:rsid w:val="0097059E"/>
    <w:rsid w:val="00970600"/>
    <w:rsid w:val="0097086F"/>
    <w:rsid w:val="009708D6"/>
    <w:rsid w:val="00970CBC"/>
    <w:rsid w:val="00971286"/>
    <w:rsid w:val="0097150E"/>
    <w:rsid w:val="0097257B"/>
    <w:rsid w:val="00972846"/>
    <w:rsid w:val="00972AF1"/>
    <w:rsid w:val="00972B73"/>
    <w:rsid w:val="00973164"/>
    <w:rsid w:val="009735E9"/>
    <w:rsid w:val="00973CF9"/>
    <w:rsid w:val="00973F5B"/>
    <w:rsid w:val="00973FA3"/>
    <w:rsid w:val="009742C1"/>
    <w:rsid w:val="009746AC"/>
    <w:rsid w:val="00974A76"/>
    <w:rsid w:val="00974B5C"/>
    <w:rsid w:val="00974F54"/>
    <w:rsid w:val="009750B0"/>
    <w:rsid w:val="00975187"/>
    <w:rsid w:val="00975396"/>
    <w:rsid w:val="0097568A"/>
    <w:rsid w:val="009756A7"/>
    <w:rsid w:val="0097576A"/>
    <w:rsid w:val="00975A47"/>
    <w:rsid w:val="00975E5E"/>
    <w:rsid w:val="00975E72"/>
    <w:rsid w:val="00976263"/>
    <w:rsid w:val="00976803"/>
    <w:rsid w:val="00976938"/>
    <w:rsid w:val="00977068"/>
    <w:rsid w:val="00977A76"/>
    <w:rsid w:val="00977B9F"/>
    <w:rsid w:val="00977F86"/>
    <w:rsid w:val="0098027C"/>
    <w:rsid w:val="009802E5"/>
    <w:rsid w:val="0098047D"/>
    <w:rsid w:val="00980601"/>
    <w:rsid w:val="00980B3B"/>
    <w:rsid w:val="00980D40"/>
    <w:rsid w:val="00980E90"/>
    <w:rsid w:val="00982711"/>
    <w:rsid w:val="00982EAC"/>
    <w:rsid w:val="00982FC0"/>
    <w:rsid w:val="009831A2"/>
    <w:rsid w:val="00983670"/>
    <w:rsid w:val="009839C5"/>
    <w:rsid w:val="009840BA"/>
    <w:rsid w:val="009843A7"/>
    <w:rsid w:val="0098442C"/>
    <w:rsid w:val="0098527C"/>
    <w:rsid w:val="00985303"/>
    <w:rsid w:val="009853B4"/>
    <w:rsid w:val="009859AD"/>
    <w:rsid w:val="0098616E"/>
    <w:rsid w:val="00986261"/>
    <w:rsid w:val="00986327"/>
    <w:rsid w:val="00986437"/>
    <w:rsid w:val="00986572"/>
    <w:rsid w:val="00986955"/>
    <w:rsid w:val="00986963"/>
    <w:rsid w:val="00986C14"/>
    <w:rsid w:val="00986EF8"/>
    <w:rsid w:val="00986FF2"/>
    <w:rsid w:val="0098730E"/>
    <w:rsid w:val="00987422"/>
    <w:rsid w:val="0098769E"/>
    <w:rsid w:val="00987733"/>
    <w:rsid w:val="00987822"/>
    <w:rsid w:val="00987BC3"/>
    <w:rsid w:val="00987D89"/>
    <w:rsid w:val="009901DC"/>
    <w:rsid w:val="00990235"/>
    <w:rsid w:val="0099024D"/>
    <w:rsid w:val="00990948"/>
    <w:rsid w:val="009909C0"/>
    <w:rsid w:val="00990C01"/>
    <w:rsid w:val="00990E39"/>
    <w:rsid w:val="009915E5"/>
    <w:rsid w:val="009918A3"/>
    <w:rsid w:val="00991F8F"/>
    <w:rsid w:val="009925D0"/>
    <w:rsid w:val="00992862"/>
    <w:rsid w:val="009929C9"/>
    <w:rsid w:val="00992B7F"/>
    <w:rsid w:val="00992E69"/>
    <w:rsid w:val="009930EB"/>
    <w:rsid w:val="00993306"/>
    <w:rsid w:val="00993988"/>
    <w:rsid w:val="00993A71"/>
    <w:rsid w:val="00993BBF"/>
    <w:rsid w:val="00993FE9"/>
    <w:rsid w:val="00994416"/>
    <w:rsid w:val="0099443B"/>
    <w:rsid w:val="00994A62"/>
    <w:rsid w:val="009956DA"/>
    <w:rsid w:val="00995723"/>
    <w:rsid w:val="0099611E"/>
    <w:rsid w:val="009961FE"/>
    <w:rsid w:val="009962C8"/>
    <w:rsid w:val="00996499"/>
    <w:rsid w:val="00996611"/>
    <w:rsid w:val="00996EB0"/>
    <w:rsid w:val="009973E8"/>
    <w:rsid w:val="009A01DC"/>
    <w:rsid w:val="009A0C55"/>
    <w:rsid w:val="009A1815"/>
    <w:rsid w:val="009A18BA"/>
    <w:rsid w:val="009A1AE5"/>
    <w:rsid w:val="009A1DC9"/>
    <w:rsid w:val="009A2DBC"/>
    <w:rsid w:val="009A2ECB"/>
    <w:rsid w:val="009A30D3"/>
    <w:rsid w:val="009A31CC"/>
    <w:rsid w:val="009A31F4"/>
    <w:rsid w:val="009A337C"/>
    <w:rsid w:val="009A360A"/>
    <w:rsid w:val="009A36D5"/>
    <w:rsid w:val="009A3E54"/>
    <w:rsid w:val="009A4C4B"/>
    <w:rsid w:val="009A50AB"/>
    <w:rsid w:val="009A5195"/>
    <w:rsid w:val="009A554D"/>
    <w:rsid w:val="009A5707"/>
    <w:rsid w:val="009A594E"/>
    <w:rsid w:val="009A60D0"/>
    <w:rsid w:val="009A6E48"/>
    <w:rsid w:val="009A70C4"/>
    <w:rsid w:val="009A748F"/>
    <w:rsid w:val="009A7834"/>
    <w:rsid w:val="009A7855"/>
    <w:rsid w:val="009A786E"/>
    <w:rsid w:val="009A79E5"/>
    <w:rsid w:val="009A7BDB"/>
    <w:rsid w:val="009B0279"/>
    <w:rsid w:val="009B08A8"/>
    <w:rsid w:val="009B0A80"/>
    <w:rsid w:val="009B0F8C"/>
    <w:rsid w:val="009B111C"/>
    <w:rsid w:val="009B1B69"/>
    <w:rsid w:val="009B1DE2"/>
    <w:rsid w:val="009B1F49"/>
    <w:rsid w:val="009B22F3"/>
    <w:rsid w:val="009B25CB"/>
    <w:rsid w:val="009B25D8"/>
    <w:rsid w:val="009B2D59"/>
    <w:rsid w:val="009B2FEB"/>
    <w:rsid w:val="009B3246"/>
    <w:rsid w:val="009B37C1"/>
    <w:rsid w:val="009B380E"/>
    <w:rsid w:val="009B384E"/>
    <w:rsid w:val="009B3C34"/>
    <w:rsid w:val="009B3E83"/>
    <w:rsid w:val="009B4030"/>
    <w:rsid w:val="009B42E7"/>
    <w:rsid w:val="009B459E"/>
    <w:rsid w:val="009B4E98"/>
    <w:rsid w:val="009B5465"/>
    <w:rsid w:val="009B5543"/>
    <w:rsid w:val="009B5AEB"/>
    <w:rsid w:val="009B6793"/>
    <w:rsid w:val="009B687D"/>
    <w:rsid w:val="009B68DD"/>
    <w:rsid w:val="009B6C5C"/>
    <w:rsid w:val="009B6EF6"/>
    <w:rsid w:val="009B729A"/>
    <w:rsid w:val="009C0574"/>
    <w:rsid w:val="009C0895"/>
    <w:rsid w:val="009C0AF8"/>
    <w:rsid w:val="009C0B0D"/>
    <w:rsid w:val="009C154C"/>
    <w:rsid w:val="009C1DE6"/>
    <w:rsid w:val="009C22BB"/>
    <w:rsid w:val="009C265A"/>
    <w:rsid w:val="009C29DC"/>
    <w:rsid w:val="009C2CC4"/>
    <w:rsid w:val="009C2EA9"/>
    <w:rsid w:val="009C3AF2"/>
    <w:rsid w:val="009C3B67"/>
    <w:rsid w:val="009C44DA"/>
    <w:rsid w:val="009C45E1"/>
    <w:rsid w:val="009C4A28"/>
    <w:rsid w:val="009C4BBD"/>
    <w:rsid w:val="009C5275"/>
    <w:rsid w:val="009C5308"/>
    <w:rsid w:val="009C53C8"/>
    <w:rsid w:val="009C5773"/>
    <w:rsid w:val="009C5C43"/>
    <w:rsid w:val="009C628B"/>
    <w:rsid w:val="009C6F28"/>
    <w:rsid w:val="009C72E9"/>
    <w:rsid w:val="009C7650"/>
    <w:rsid w:val="009C795F"/>
    <w:rsid w:val="009C7B01"/>
    <w:rsid w:val="009C7F2D"/>
    <w:rsid w:val="009C7FF6"/>
    <w:rsid w:val="009D0244"/>
    <w:rsid w:val="009D0E84"/>
    <w:rsid w:val="009D0ECB"/>
    <w:rsid w:val="009D1042"/>
    <w:rsid w:val="009D13DB"/>
    <w:rsid w:val="009D14D2"/>
    <w:rsid w:val="009D21EC"/>
    <w:rsid w:val="009D2CBA"/>
    <w:rsid w:val="009D2E06"/>
    <w:rsid w:val="009D2FF6"/>
    <w:rsid w:val="009D360C"/>
    <w:rsid w:val="009D3DF4"/>
    <w:rsid w:val="009D3FCE"/>
    <w:rsid w:val="009D4163"/>
    <w:rsid w:val="009D443D"/>
    <w:rsid w:val="009D5510"/>
    <w:rsid w:val="009D5562"/>
    <w:rsid w:val="009D576F"/>
    <w:rsid w:val="009D5AB7"/>
    <w:rsid w:val="009D5EFC"/>
    <w:rsid w:val="009D6314"/>
    <w:rsid w:val="009D6DAA"/>
    <w:rsid w:val="009D6F55"/>
    <w:rsid w:val="009D7905"/>
    <w:rsid w:val="009D7A10"/>
    <w:rsid w:val="009D7E0E"/>
    <w:rsid w:val="009D7E18"/>
    <w:rsid w:val="009E0044"/>
    <w:rsid w:val="009E01AC"/>
    <w:rsid w:val="009E086C"/>
    <w:rsid w:val="009E0B55"/>
    <w:rsid w:val="009E0C1A"/>
    <w:rsid w:val="009E0D9D"/>
    <w:rsid w:val="009E10EB"/>
    <w:rsid w:val="009E1724"/>
    <w:rsid w:val="009E1B14"/>
    <w:rsid w:val="009E1EE2"/>
    <w:rsid w:val="009E1FEE"/>
    <w:rsid w:val="009E2B52"/>
    <w:rsid w:val="009E2D08"/>
    <w:rsid w:val="009E2DC8"/>
    <w:rsid w:val="009E4378"/>
    <w:rsid w:val="009E476F"/>
    <w:rsid w:val="009E4785"/>
    <w:rsid w:val="009E4C56"/>
    <w:rsid w:val="009E4D21"/>
    <w:rsid w:val="009E4DF4"/>
    <w:rsid w:val="009E5457"/>
    <w:rsid w:val="009E58EE"/>
    <w:rsid w:val="009E5987"/>
    <w:rsid w:val="009E59F0"/>
    <w:rsid w:val="009E6305"/>
    <w:rsid w:val="009E664B"/>
    <w:rsid w:val="009E6BF4"/>
    <w:rsid w:val="009E6C37"/>
    <w:rsid w:val="009E7233"/>
    <w:rsid w:val="009E7BA3"/>
    <w:rsid w:val="009E7DCD"/>
    <w:rsid w:val="009F03A0"/>
    <w:rsid w:val="009F03A3"/>
    <w:rsid w:val="009F03D4"/>
    <w:rsid w:val="009F0B0E"/>
    <w:rsid w:val="009F0C55"/>
    <w:rsid w:val="009F0C83"/>
    <w:rsid w:val="009F119C"/>
    <w:rsid w:val="009F1272"/>
    <w:rsid w:val="009F144C"/>
    <w:rsid w:val="009F1477"/>
    <w:rsid w:val="009F18FD"/>
    <w:rsid w:val="009F1FA0"/>
    <w:rsid w:val="009F2002"/>
    <w:rsid w:val="009F2537"/>
    <w:rsid w:val="009F2651"/>
    <w:rsid w:val="009F287F"/>
    <w:rsid w:val="009F2A36"/>
    <w:rsid w:val="009F2B62"/>
    <w:rsid w:val="009F2C9A"/>
    <w:rsid w:val="009F303C"/>
    <w:rsid w:val="009F3062"/>
    <w:rsid w:val="009F3C59"/>
    <w:rsid w:val="009F3F91"/>
    <w:rsid w:val="009F3F99"/>
    <w:rsid w:val="009F402A"/>
    <w:rsid w:val="009F4030"/>
    <w:rsid w:val="009F464C"/>
    <w:rsid w:val="009F4DF2"/>
    <w:rsid w:val="009F4FAE"/>
    <w:rsid w:val="009F513E"/>
    <w:rsid w:val="009F52CA"/>
    <w:rsid w:val="009F541C"/>
    <w:rsid w:val="009F54C4"/>
    <w:rsid w:val="009F5DC1"/>
    <w:rsid w:val="009F6188"/>
    <w:rsid w:val="009F63D2"/>
    <w:rsid w:val="009F659F"/>
    <w:rsid w:val="009F6C09"/>
    <w:rsid w:val="009F6D9A"/>
    <w:rsid w:val="009F6DE6"/>
    <w:rsid w:val="009F6F53"/>
    <w:rsid w:val="009F743E"/>
    <w:rsid w:val="009F78DE"/>
    <w:rsid w:val="009F791E"/>
    <w:rsid w:val="009F7B7E"/>
    <w:rsid w:val="009F7F81"/>
    <w:rsid w:val="00A002E3"/>
    <w:rsid w:val="00A006DF"/>
    <w:rsid w:val="00A006E2"/>
    <w:rsid w:val="00A00905"/>
    <w:rsid w:val="00A00985"/>
    <w:rsid w:val="00A00DA0"/>
    <w:rsid w:val="00A00FC6"/>
    <w:rsid w:val="00A01381"/>
    <w:rsid w:val="00A0161A"/>
    <w:rsid w:val="00A01EAD"/>
    <w:rsid w:val="00A020D5"/>
    <w:rsid w:val="00A025A4"/>
    <w:rsid w:val="00A029FF"/>
    <w:rsid w:val="00A02A9A"/>
    <w:rsid w:val="00A02D47"/>
    <w:rsid w:val="00A02EE0"/>
    <w:rsid w:val="00A031AC"/>
    <w:rsid w:val="00A031D1"/>
    <w:rsid w:val="00A0331A"/>
    <w:rsid w:val="00A0391C"/>
    <w:rsid w:val="00A041C4"/>
    <w:rsid w:val="00A044A1"/>
    <w:rsid w:val="00A04745"/>
    <w:rsid w:val="00A0498F"/>
    <w:rsid w:val="00A049D2"/>
    <w:rsid w:val="00A04C80"/>
    <w:rsid w:val="00A04EDE"/>
    <w:rsid w:val="00A04F1B"/>
    <w:rsid w:val="00A0508B"/>
    <w:rsid w:val="00A0532F"/>
    <w:rsid w:val="00A05397"/>
    <w:rsid w:val="00A0561B"/>
    <w:rsid w:val="00A056A2"/>
    <w:rsid w:val="00A05E82"/>
    <w:rsid w:val="00A0658E"/>
    <w:rsid w:val="00A065C7"/>
    <w:rsid w:val="00A0676A"/>
    <w:rsid w:val="00A069F2"/>
    <w:rsid w:val="00A06CEF"/>
    <w:rsid w:val="00A0744E"/>
    <w:rsid w:val="00A075F6"/>
    <w:rsid w:val="00A07740"/>
    <w:rsid w:val="00A07C5B"/>
    <w:rsid w:val="00A07E58"/>
    <w:rsid w:val="00A10356"/>
    <w:rsid w:val="00A10782"/>
    <w:rsid w:val="00A10E74"/>
    <w:rsid w:val="00A116E9"/>
    <w:rsid w:val="00A119CB"/>
    <w:rsid w:val="00A11ADD"/>
    <w:rsid w:val="00A11E00"/>
    <w:rsid w:val="00A11E6B"/>
    <w:rsid w:val="00A121D5"/>
    <w:rsid w:val="00A1290E"/>
    <w:rsid w:val="00A12FB6"/>
    <w:rsid w:val="00A12FE3"/>
    <w:rsid w:val="00A13215"/>
    <w:rsid w:val="00A138B7"/>
    <w:rsid w:val="00A138C0"/>
    <w:rsid w:val="00A142C0"/>
    <w:rsid w:val="00A1435A"/>
    <w:rsid w:val="00A14368"/>
    <w:rsid w:val="00A145FD"/>
    <w:rsid w:val="00A14EE3"/>
    <w:rsid w:val="00A15376"/>
    <w:rsid w:val="00A15B6F"/>
    <w:rsid w:val="00A166F1"/>
    <w:rsid w:val="00A16922"/>
    <w:rsid w:val="00A16C53"/>
    <w:rsid w:val="00A17BCD"/>
    <w:rsid w:val="00A17D88"/>
    <w:rsid w:val="00A2027C"/>
    <w:rsid w:val="00A20626"/>
    <w:rsid w:val="00A2072A"/>
    <w:rsid w:val="00A211C6"/>
    <w:rsid w:val="00A211FA"/>
    <w:rsid w:val="00A213D7"/>
    <w:rsid w:val="00A2154D"/>
    <w:rsid w:val="00A2155E"/>
    <w:rsid w:val="00A21ECF"/>
    <w:rsid w:val="00A221B1"/>
    <w:rsid w:val="00A221BE"/>
    <w:rsid w:val="00A223AF"/>
    <w:rsid w:val="00A22898"/>
    <w:rsid w:val="00A229D1"/>
    <w:rsid w:val="00A22C4D"/>
    <w:rsid w:val="00A22D53"/>
    <w:rsid w:val="00A2304D"/>
    <w:rsid w:val="00A23577"/>
    <w:rsid w:val="00A23686"/>
    <w:rsid w:val="00A23B4D"/>
    <w:rsid w:val="00A23C80"/>
    <w:rsid w:val="00A24663"/>
    <w:rsid w:val="00A247D6"/>
    <w:rsid w:val="00A24BB5"/>
    <w:rsid w:val="00A24C89"/>
    <w:rsid w:val="00A24CA7"/>
    <w:rsid w:val="00A24CEC"/>
    <w:rsid w:val="00A24F4E"/>
    <w:rsid w:val="00A24F97"/>
    <w:rsid w:val="00A25327"/>
    <w:rsid w:val="00A25386"/>
    <w:rsid w:val="00A25781"/>
    <w:rsid w:val="00A25A45"/>
    <w:rsid w:val="00A25B25"/>
    <w:rsid w:val="00A25EFA"/>
    <w:rsid w:val="00A26214"/>
    <w:rsid w:val="00A2664C"/>
    <w:rsid w:val="00A26BC1"/>
    <w:rsid w:val="00A26E8F"/>
    <w:rsid w:val="00A26FFC"/>
    <w:rsid w:val="00A271A9"/>
    <w:rsid w:val="00A27283"/>
    <w:rsid w:val="00A2730F"/>
    <w:rsid w:val="00A2736A"/>
    <w:rsid w:val="00A275B0"/>
    <w:rsid w:val="00A27760"/>
    <w:rsid w:val="00A278C0"/>
    <w:rsid w:val="00A27EAA"/>
    <w:rsid w:val="00A30536"/>
    <w:rsid w:val="00A305ED"/>
    <w:rsid w:val="00A30835"/>
    <w:rsid w:val="00A30A1A"/>
    <w:rsid w:val="00A30A71"/>
    <w:rsid w:val="00A30E4C"/>
    <w:rsid w:val="00A31127"/>
    <w:rsid w:val="00A31C7B"/>
    <w:rsid w:val="00A31D94"/>
    <w:rsid w:val="00A32074"/>
    <w:rsid w:val="00A3219B"/>
    <w:rsid w:val="00A32236"/>
    <w:rsid w:val="00A3228E"/>
    <w:rsid w:val="00A32391"/>
    <w:rsid w:val="00A3244C"/>
    <w:rsid w:val="00A33132"/>
    <w:rsid w:val="00A33246"/>
    <w:rsid w:val="00A3354D"/>
    <w:rsid w:val="00A337F1"/>
    <w:rsid w:val="00A33A9C"/>
    <w:rsid w:val="00A33DFF"/>
    <w:rsid w:val="00A342B9"/>
    <w:rsid w:val="00A348B0"/>
    <w:rsid w:val="00A349C5"/>
    <w:rsid w:val="00A34A27"/>
    <w:rsid w:val="00A34A64"/>
    <w:rsid w:val="00A34C52"/>
    <w:rsid w:val="00A34DD2"/>
    <w:rsid w:val="00A35024"/>
    <w:rsid w:val="00A3568E"/>
    <w:rsid w:val="00A35D95"/>
    <w:rsid w:val="00A36563"/>
    <w:rsid w:val="00A3699C"/>
    <w:rsid w:val="00A3735A"/>
    <w:rsid w:val="00A37BF2"/>
    <w:rsid w:val="00A37C7B"/>
    <w:rsid w:val="00A4008E"/>
    <w:rsid w:val="00A407E3"/>
    <w:rsid w:val="00A41110"/>
    <w:rsid w:val="00A411D2"/>
    <w:rsid w:val="00A412C5"/>
    <w:rsid w:val="00A41743"/>
    <w:rsid w:val="00A42372"/>
    <w:rsid w:val="00A425A3"/>
    <w:rsid w:val="00A42C75"/>
    <w:rsid w:val="00A42D55"/>
    <w:rsid w:val="00A430F6"/>
    <w:rsid w:val="00A437EA"/>
    <w:rsid w:val="00A44ADA"/>
    <w:rsid w:val="00A45295"/>
    <w:rsid w:val="00A45491"/>
    <w:rsid w:val="00A4557B"/>
    <w:rsid w:val="00A46213"/>
    <w:rsid w:val="00A463DC"/>
    <w:rsid w:val="00A467A1"/>
    <w:rsid w:val="00A46C68"/>
    <w:rsid w:val="00A46C82"/>
    <w:rsid w:val="00A46D9C"/>
    <w:rsid w:val="00A46E32"/>
    <w:rsid w:val="00A4715B"/>
    <w:rsid w:val="00A471AD"/>
    <w:rsid w:val="00A47233"/>
    <w:rsid w:val="00A473B0"/>
    <w:rsid w:val="00A4758B"/>
    <w:rsid w:val="00A47781"/>
    <w:rsid w:val="00A47836"/>
    <w:rsid w:val="00A47B8C"/>
    <w:rsid w:val="00A47C2E"/>
    <w:rsid w:val="00A47D04"/>
    <w:rsid w:val="00A47F0D"/>
    <w:rsid w:val="00A502F6"/>
    <w:rsid w:val="00A5032D"/>
    <w:rsid w:val="00A503CB"/>
    <w:rsid w:val="00A50D3B"/>
    <w:rsid w:val="00A50E62"/>
    <w:rsid w:val="00A51419"/>
    <w:rsid w:val="00A51509"/>
    <w:rsid w:val="00A51523"/>
    <w:rsid w:val="00A51B2A"/>
    <w:rsid w:val="00A51D12"/>
    <w:rsid w:val="00A521CC"/>
    <w:rsid w:val="00A5227C"/>
    <w:rsid w:val="00A522B4"/>
    <w:rsid w:val="00A52B12"/>
    <w:rsid w:val="00A52E4E"/>
    <w:rsid w:val="00A52E8E"/>
    <w:rsid w:val="00A5303B"/>
    <w:rsid w:val="00A536C2"/>
    <w:rsid w:val="00A53BC2"/>
    <w:rsid w:val="00A54174"/>
    <w:rsid w:val="00A5431A"/>
    <w:rsid w:val="00A54477"/>
    <w:rsid w:val="00A54648"/>
    <w:rsid w:val="00A548CC"/>
    <w:rsid w:val="00A54E4A"/>
    <w:rsid w:val="00A54F2B"/>
    <w:rsid w:val="00A552A6"/>
    <w:rsid w:val="00A5531F"/>
    <w:rsid w:val="00A5585A"/>
    <w:rsid w:val="00A5593C"/>
    <w:rsid w:val="00A55B27"/>
    <w:rsid w:val="00A55DD2"/>
    <w:rsid w:val="00A55F1F"/>
    <w:rsid w:val="00A56092"/>
    <w:rsid w:val="00A560C9"/>
    <w:rsid w:val="00A561E3"/>
    <w:rsid w:val="00A562D2"/>
    <w:rsid w:val="00A56493"/>
    <w:rsid w:val="00A5654E"/>
    <w:rsid w:val="00A56830"/>
    <w:rsid w:val="00A56FCA"/>
    <w:rsid w:val="00A57371"/>
    <w:rsid w:val="00A5737F"/>
    <w:rsid w:val="00A57576"/>
    <w:rsid w:val="00A575A0"/>
    <w:rsid w:val="00A578E2"/>
    <w:rsid w:val="00A57C8B"/>
    <w:rsid w:val="00A60348"/>
    <w:rsid w:val="00A603A9"/>
    <w:rsid w:val="00A606DD"/>
    <w:rsid w:val="00A607BA"/>
    <w:rsid w:val="00A60FC2"/>
    <w:rsid w:val="00A610D5"/>
    <w:rsid w:val="00A610E0"/>
    <w:rsid w:val="00A61104"/>
    <w:rsid w:val="00A61370"/>
    <w:rsid w:val="00A61B34"/>
    <w:rsid w:val="00A61C0A"/>
    <w:rsid w:val="00A620CC"/>
    <w:rsid w:val="00A62856"/>
    <w:rsid w:val="00A630FA"/>
    <w:rsid w:val="00A63484"/>
    <w:rsid w:val="00A63891"/>
    <w:rsid w:val="00A63A4F"/>
    <w:rsid w:val="00A643A2"/>
    <w:rsid w:val="00A648BE"/>
    <w:rsid w:val="00A65403"/>
    <w:rsid w:val="00A6590F"/>
    <w:rsid w:val="00A660A3"/>
    <w:rsid w:val="00A662F3"/>
    <w:rsid w:val="00A6670F"/>
    <w:rsid w:val="00A66B49"/>
    <w:rsid w:val="00A66F8D"/>
    <w:rsid w:val="00A670A9"/>
    <w:rsid w:val="00A67406"/>
    <w:rsid w:val="00A67887"/>
    <w:rsid w:val="00A7020B"/>
    <w:rsid w:val="00A704CC"/>
    <w:rsid w:val="00A7061E"/>
    <w:rsid w:val="00A70C44"/>
    <w:rsid w:val="00A70C50"/>
    <w:rsid w:val="00A70F36"/>
    <w:rsid w:val="00A70F76"/>
    <w:rsid w:val="00A70F8E"/>
    <w:rsid w:val="00A71004"/>
    <w:rsid w:val="00A710DC"/>
    <w:rsid w:val="00A715DF"/>
    <w:rsid w:val="00A71BB9"/>
    <w:rsid w:val="00A71E74"/>
    <w:rsid w:val="00A7250E"/>
    <w:rsid w:val="00A72746"/>
    <w:rsid w:val="00A72C71"/>
    <w:rsid w:val="00A732E4"/>
    <w:rsid w:val="00A73333"/>
    <w:rsid w:val="00A736F6"/>
    <w:rsid w:val="00A737DF"/>
    <w:rsid w:val="00A739B3"/>
    <w:rsid w:val="00A73AB3"/>
    <w:rsid w:val="00A73D81"/>
    <w:rsid w:val="00A73DA9"/>
    <w:rsid w:val="00A741BA"/>
    <w:rsid w:val="00A749C0"/>
    <w:rsid w:val="00A74D14"/>
    <w:rsid w:val="00A74EEF"/>
    <w:rsid w:val="00A7529B"/>
    <w:rsid w:val="00A753BB"/>
    <w:rsid w:val="00A753E7"/>
    <w:rsid w:val="00A75707"/>
    <w:rsid w:val="00A75BB6"/>
    <w:rsid w:val="00A76581"/>
    <w:rsid w:val="00A76596"/>
    <w:rsid w:val="00A7659A"/>
    <w:rsid w:val="00A768DC"/>
    <w:rsid w:val="00A77113"/>
    <w:rsid w:val="00A7769A"/>
    <w:rsid w:val="00A77AFC"/>
    <w:rsid w:val="00A80BE7"/>
    <w:rsid w:val="00A80CD0"/>
    <w:rsid w:val="00A810D4"/>
    <w:rsid w:val="00A81960"/>
    <w:rsid w:val="00A8197E"/>
    <w:rsid w:val="00A81B1F"/>
    <w:rsid w:val="00A82334"/>
    <w:rsid w:val="00A82A96"/>
    <w:rsid w:val="00A82BFE"/>
    <w:rsid w:val="00A82CBC"/>
    <w:rsid w:val="00A82FB7"/>
    <w:rsid w:val="00A830DE"/>
    <w:rsid w:val="00A83104"/>
    <w:rsid w:val="00A83663"/>
    <w:rsid w:val="00A83708"/>
    <w:rsid w:val="00A83C33"/>
    <w:rsid w:val="00A841B5"/>
    <w:rsid w:val="00A84746"/>
    <w:rsid w:val="00A84D15"/>
    <w:rsid w:val="00A850B3"/>
    <w:rsid w:val="00A85193"/>
    <w:rsid w:val="00A85A9C"/>
    <w:rsid w:val="00A866D5"/>
    <w:rsid w:val="00A86BB9"/>
    <w:rsid w:val="00A86CE9"/>
    <w:rsid w:val="00A86FA9"/>
    <w:rsid w:val="00A8732A"/>
    <w:rsid w:val="00A874FF"/>
    <w:rsid w:val="00A87539"/>
    <w:rsid w:val="00A8773B"/>
    <w:rsid w:val="00A8784C"/>
    <w:rsid w:val="00A87EE8"/>
    <w:rsid w:val="00A9049A"/>
    <w:rsid w:val="00A90D04"/>
    <w:rsid w:val="00A911B9"/>
    <w:rsid w:val="00A913CF"/>
    <w:rsid w:val="00A91662"/>
    <w:rsid w:val="00A9172B"/>
    <w:rsid w:val="00A91EA4"/>
    <w:rsid w:val="00A91FAD"/>
    <w:rsid w:val="00A9210C"/>
    <w:rsid w:val="00A9280C"/>
    <w:rsid w:val="00A92EC5"/>
    <w:rsid w:val="00A9301B"/>
    <w:rsid w:val="00A932C7"/>
    <w:rsid w:val="00A933C6"/>
    <w:rsid w:val="00A93556"/>
    <w:rsid w:val="00A93815"/>
    <w:rsid w:val="00A93C85"/>
    <w:rsid w:val="00A941BB"/>
    <w:rsid w:val="00A942A4"/>
    <w:rsid w:val="00A944D3"/>
    <w:rsid w:val="00A949A1"/>
    <w:rsid w:val="00A94DB5"/>
    <w:rsid w:val="00A94E58"/>
    <w:rsid w:val="00A94F59"/>
    <w:rsid w:val="00A94FED"/>
    <w:rsid w:val="00A950CA"/>
    <w:rsid w:val="00A9538D"/>
    <w:rsid w:val="00A95D1A"/>
    <w:rsid w:val="00A97B08"/>
    <w:rsid w:val="00A97BFE"/>
    <w:rsid w:val="00A97DFC"/>
    <w:rsid w:val="00AA045B"/>
    <w:rsid w:val="00AA0D96"/>
    <w:rsid w:val="00AA0EC7"/>
    <w:rsid w:val="00AA0F66"/>
    <w:rsid w:val="00AA1200"/>
    <w:rsid w:val="00AA12AB"/>
    <w:rsid w:val="00AA1409"/>
    <w:rsid w:val="00AA17D7"/>
    <w:rsid w:val="00AA19B7"/>
    <w:rsid w:val="00AA1C00"/>
    <w:rsid w:val="00AA1DE8"/>
    <w:rsid w:val="00AA2141"/>
    <w:rsid w:val="00AA2ACF"/>
    <w:rsid w:val="00AA3090"/>
    <w:rsid w:val="00AA3A9E"/>
    <w:rsid w:val="00AA3CB9"/>
    <w:rsid w:val="00AA435C"/>
    <w:rsid w:val="00AA45A5"/>
    <w:rsid w:val="00AA523B"/>
    <w:rsid w:val="00AA52EA"/>
    <w:rsid w:val="00AA55C7"/>
    <w:rsid w:val="00AA5649"/>
    <w:rsid w:val="00AA63A7"/>
    <w:rsid w:val="00AA68FF"/>
    <w:rsid w:val="00AA6B62"/>
    <w:rsid w:val="00AA6D00"/>
    <w:rsid w:val="00AA7093"/>
    <w:rsid w:val="00AA72EF"/>
    <w:rsid w:val="00AA75C8"/>
    <w:rsid w:val="00AA7CFC"/>
    <w:rsid w:val="00AA7D54"/>
    <w:rsid w:val="00AA7DFD"/>
    <w:rsid w:val="00AA7F72"/>
    <w:rsid w:val="00AA7F97"/>
    <w:rsid w:val="00AB0460"/>
    <w:rsid w:val="00AB07D5"/>
    <w:rsid w:val="00AB13ED"/>
    <w:rsid w:val="00AB14EA"/>
    <w:rsid w:val="00AB17B2"/>
    <w:rsid w:val="00AB18FD"/>
    <w:rsid w:val="00AB1F6C"/>
    <w:rsid w:val="00AB21FB"/>
    <w:rsid w:val="00AB2A1B"/>
    <w:rsid w:val="00AB2B04"/>
    <w:rsid w:val="00AB2BA1"/>
    <w:rsid w:val="00AB34BA"/>
    <w:rsid w:val="00AB3CD7"/>
    <w:rsid w:val="00AB419C"/>
    <w:rsid w:val="00AB435B"/>
    <w:rsid w:val="00AB4752"/>
    <w:rsid w:val="00AB526F"/>
    <w:rsid w:val="00AB575B"/>
    <w:rsid w:val="00AB5A24"/>
    <w:rsid w:val="00AB5AD0"/>
    <w:rsid w:val="00AB5E57"/>
    <w:rsid w:val="00AB6451"/>
    <w:rsid w:val="00AB6804"/>
    <w:rsid w:val="00AB773E"/>
    <w:rsid w:val="00AC0A87"/>
    <w:rsid w:val="00AC0C9F"/>
    <w:rsid w:val="00AC0F78"/>
    <w:rsid w:val="00AC1336"/>
    <w:rsid w:val="00AC1634"/>
    <w:rsid w:val="00AC1F02"/>
    <w:rsid w:val="00AC2123"/>
    <w:rsid w:val="00AC23B9"/>
    <w:rsid w:val="00AC25A8"/>
    <w:rsid w:val="00AC2884"/>
    <w:rsid w:val="00AC2FE8"/>
    <w:rsid w:val="00AC3058"/>
    <w:rsid w:val="00AC34AA"/>
    <w:rsid w:val="00AC3CFB"/>
    <w:rsid w:val="00AC3D05"/>
    <w:rsid w:val="00AC4002"/>
    <w:rsid w:val="00AC40A0"/>
    <w:rsid w:val="00AC411A"/>
    <w:rsid w:val="00AC4240"/>
    <w:rsid w:val="00AC44FA"/>
    <w:rsid w:val="00AC4828"/>
    <w:rsid w:val="00AC49EF"/>
    <w:rsid w:val="00AC4C16"/>
    <w:rsid w:val="00AC4EAC"/>
    <w:rsid w:val="00AC4FE6"/>
    <w:rsid w:val="00AC5692"/>
    <w:rsid w:val="00AC57D7"/>
    <w:rsid w:val="00AC6178"/>
    <w:rsid w:val="00AC6A9A"/>
    <w:rsid w:val="00AC7212"/>
    <w:rsid w:val="00AC73EF"/>
    <w:rsid w:val="00AC7C7F"/>
    <w:rsid w:val="00AD00B6"/>
    <w:rsid w:val="00AD0468"/>
    <w:rsid w:val="00AD0529"/>
    <w:rsid w:val="00AD063A"/>
    <w:rsid w:val="00AD0FE3"/>
    <w:rsid w:val="00AD150F"/>
    <w:rsid w:val="00AD1B68"/>
    <w:rsid w:val="00AD1C0D"/>
    <w:rsid w:val="00AD1C4E"/>
    <w:rsid w:val="00AD1E02"/>
    <w:rsid w:val="00AD1ED2"/>
    <w:rsid w:val="00AD24B9"/>
    <w:rsid w:val="00AD2516"/>
    <w:rsid w:val="00AD2C4D"/>
    <w:rsid w:val="00AD2DC7"/>
    <w:rsid w:val="00AD3051"/>
    <w:rsid w:val="00AD30DE"/>
    <w:rsid w:val="00AD4066"/>
    <w:rsid w:val="00AD4855"/>
    <w:rsid w:val="00AD4A42"/>
    <w:rsid w:val="00AD4F08"/>
    <w:rsid w:val="00AD4F60"/>
    <w:rsid w:val="00AD5288"/>
    <w:rsid w:val="00AD553B"/>
    <w:rsid w:val="00AD59F4"/>
    <w:rsid w:val="00AD64CD"/>
    <w:rsid w:val="00AD64FD"/>
    <w:rsid w:val="00AD6B06"/>
    <w:rsid w:val="00AD6E66"/>
    <w:rsid w:val="00AD78D0"/>
    <w:rsid w:val="00AD7F1B"/>
    <w:rsid w:val="00AE0252"/>
    <w:rsid w:val="00AE0EE5"/>
    <w:rsid w:val="00AE0F0D"/>
    <w:rsid w:val="00AE1B65"/>
    <w:rsid w:val="00AE2263"/>
    <w:rsid w:val="00AE2266"/>
    <w:rsid w:val="00AE24F7"/>
    <w:rsid w:val="00AE2ABB"/>
    <w:rsid w:val="00AE2BBD"/>
    <w:rsid w:val="00AE2C94"/>
    <w:rsid w:val="00AE2DFB"/>
    <w:rsid w:val="00AE30A2"/>
    <w:rsid w:val="00AE3350"/>
    <w:rsid w:val="00AE40E7"/>
    <w:rsid w:val="00AE4495"/>
    <w:rsid w:val="00AE4CCC"/>
    <w:rsid w:val="00AE4D64"/>
    <w:rsid w:val="00AE52C3"/>
    <w:rsid w:val="00AE58FA"/>
    <w:rsid w:val="00AE62EC"/>
    <w:rsid w:val="00AE6362"/>
    <w:rsid w:val="00AE6637"/>
    <w:rsid w:val="00AE6AF0"/>
    <w:rsid w:val="00AE6C54"/>
    <w:rsid w:val="00AE6DAD"/>
    <w:rsid w:val="00AE6E05"/>
    <w:rsid w:val="00AE6E47"/>
    <w:rsid w:val="00AE7793"/>
    <w:rsid w:val="00AE7B27"/>
    <w:rsid w:val="00AE7EC3"/>
    <w:rsid w:val="00AF0977"/>
    <w:rsid w:val="00AF0A73"/>
    <w:rsid w:val="00AF0ABB"/>
    <w:rsid w:val="00AF0ACA"/>
    <w:rsid w:val="00AF1123"/>
    <w:rsid w:val="00AF116C"/>
    <w:rsid w:val="00AF11F2"/>
    <w:rsid w:val="00AF13F7"/>
    <w:rsid w:val="00AF14AC"/>
    <w:rsid w:val="00AF166A"/>
    <w:rsid w:val="00AF1A09"/>
    <w:rsid w:val="00AF21E3"/>
    <w:rsid w:val="00AF2CCB"/>
    <w:rsid w:val="00AF33E7"/>
    <w:rsid w:val="00AF3B84"/>
    <w:rsid w:val="00AF4129"/>
    <w:rsid w:val="00AF42BC"/>
    <w:rsid w:val="00AF461C"/>
    <w:rsid w:val="00AF4D18"/>
    <w:rsid w:val="00AF4EE7"/>
    <w:rsid w:val="00AF5DD5"/>
    <w:rsid w:val="00AF6C44"/>
    <w:rsid w:val="00AF7103"/>
    <w:rsid w:val="00AF7AC6"/>
    <w:rsid w:val="00AF7B1C"/>
    <w:rsid w:val="00B00661"/>
    <w:rsid w:val="00B00678"/>
    <w:rsid w:val="00B00BB8"/>
    <w:rsid w:val="00B01544"/>
    <w:rsid w:val="00B01622"/>
    <w:rsid w:val="00B0184F"/>
    <w:rsid w:val="00B02091"/>
    <w:rsid w:val="00B0287A"/>
    <w:rsid w:val="00B02BF8"/>
    <w:rsid w:val="00B03B23"/>
    <w:rsid w:val="00B03D68"/>
    <w:rsid w:val="00B03F9C"/>
    <w:rsid w:val="00B04157"/>
    <w:rsid w:val="00B0423F"/>
    <w:rsid w:val="00B04315"/>
    <w:rsid w:val="00B045EA"/>
    <w:rsid w:val="00B049FC"/>
    <w:rsid w:val="00B050BC"/>
    <w:rsid w:val="00B05540"/>
    <w:rsid w:val="00B05712"/>
    <w:rsid w:val="00B0582A"/>
    <w:rsid w:val="00B06A33"/>
    <w:rsid w:val="00B06A56"/>
    <w:rsid w:val="00B06C8F"/>
    <w:rsid w:val="00B071CF"/>
    <w:rsid w:val="00B07A6A"/>
    <w:rsid w:val="00B07D7D"/>
    <w:rsid w:val="00B07F3A"/>
    <w:rsid w:val="00B10B3E"/>
    <w:rsid w:val="00B10EF3"/>
    <w:rsid w:val="00B10F62"/>
    <w:rsid w:val="00B1129F"/>
    <w:rsid w:val="00B118B1"/>
    <w:rsid w:val="00B11BA0"/>
    <w:rsid w:val="00B121C9"/>
    <w:rsid w:val="00B121D6"/>
    <w:rsid w:val="00B12867"/>
    <w:rsid w:val="00B12C27"/>
    <w:rsid w:val="00B12CEF"/>
    <w:rsid w:val="00B12F8E"/>
    <w:rsid w:val="00B12FCA"/>
    <w:rsid w:val="00B13056"/>
    <w:rsid w:val="00B130BD"/>
    <w:rsid w:val="00B1317E"/>
    <w:rsid w:val="00B1324A"/>
    <w:rsid w:val="00B13992"/>
    <w:rsid w:val="00B139F5"/>
    <w:rsid w:val="00B13ACA"/>
    <w:rsid w:val="00B13D3D"/>
    <w:rsid w:val="00B13F50"/>
    <w:rsid w:val="00B14257"/>
    <w:rsid w:val="00B142C5"/>
    <w:rsid w:val="00B14B87"/>
    <w:rsid w:val="00B14BCB"/>
    <w:rsid w:val="00B15438"/>
    <w:rsid w:val="00B15AF7"/>
    <w:rsid w:val="00B15B5A"/>
    <w:rsid w:val="00B15E97"/>
    <w:rsid w:val="00B16463"/>
    <w:rsid w:val="00B16590"/>
    <w:rsid w:val="00B17017"/>
    <w:rsid w:val="00B170FB"/>
    <w:rsid w:val="00B1718C"/>
    <w:rsid w:val="00B1757D"/>
    <w:rsid w:val="00B17B95"/>
    <w:rsid w:val="00B17F1B"/>
    <w:rsid w:val="00B21654"/>
    <w:rsid w:val="00B22065"/>
    <w:rsid w:val="00B22135"/>
    <w:rsid w:val="00B2217C"/>
    <w:rsid w:val="00B222F9"/>
    <w:rsid w:val="00B22E4E"/>
    <w:rsid w:val="00B23248"/>
    <w:rsid w:val="00B23D65"/>
    <w:rsid w:val="00B23FF7"/>
    <w:rsid w:val="00B24215"/>
    <w:rsid w:val="00B252D6"/>
    <w:rsid w:val="00B25427"/>
    <w:rsid w:val="00B2567C"/>
    <w:rsid w:val="00B25D55"/>
    <w:rsid w:val="00B25F30"/>
    <w:rsid w:val="00B26206"/>
    <w:rsid w:val="00B2623F"/>
    <w:rsid w:val="00B2629D"/>
    <w:rsid w:val="00B26493"/>
    <w:rsid w:val="00B26C57"/>
    <w:rsid w:val="00B26CCE"/>
    <w:rsid w:val="00B26CD4"/>
    <w:rsid w:val="00B26EE8"/>
    <w:rsid w:val="00B30298"/>
    <w:rsid w:val="00B302B7"/>
    <w:rsid w:val="00B3062D"/>
    <w:rsid w:val="00B30744"/>
    <w:rsid w:val="00B30793"/>
    <w:rsid w:val="00B30804"/>
    <w:rsid w:val="00B30A23"/>
    <w:rsid w:val="00B30D1C"/>
    <w:rsid w:val="00B313E8"/>
    <w:rsid w:val="00B316CF"/>
    <w:rsid w:val="00B31790"/>
    <w:rsid w:val="00B31939"/>
    <w:rsid w:val="00B31A85"/>
    <w:rsid w:val="00B31BBD"/>
    <w:rsid w:val="00B32118"/>
    <w:rsid w:val="00B32522"/>
    <w:rsid w:val="00B326AD"/>
    <w:rsid w:val="00B32793"/>
    <w:rsid w:val="00B327BE"/>
    <w:rsid w:val="00B32C31"/>
    <w:rsid w:val="00B333E7"/>
    <w:rsid w:val="00B3393F"/>
    <w:rsid w:val="00B33CB8"/>
    <w:rsid w:val="00B33E4A"/>
    <w:rsid w:val="00B34059"/>
    <w:rsid w:val="00B350C9"/>
    <w:rsid w:val="00B353E0"/>
    <w:rsid w:val="00B3568C"/>
    <w:rsid w:val="00B35EE5"/>
    <w:rsid w:val="00B36232"/>
    <w:rsid w:val="00B3669F"/>
    <w:rsid w:val="00B366A8"/>
    <w:rsid w:val="00B36CEA"/>
    <w:rsid w:val="00B36E52"/>
    <w:rsid w:val="00B37733"/>
    <w:rsid w:val="00B407AD"/>
    <w:rsid w:val="00B40859"/>
    <w:rsid w:val="00B408EF"/>
    <w:rsid w:val="00B40F18"/>
    <w:rsid w:val="00B414CA"/>
    <w:rsid w:val="00B4172D"/>
    <w:rsid w:val="00B41736"/>
    <w:rsid w:val="00B41818"/>
    <w:rsid w:val="00B4195B"/>
    <w:rsid w:val="00B41976"/>
    <w:rsid w:val="00B4202B"/>
    <w:rsid w:val="00B4203F"/>
    <w:rsid w:val="00B42134"/>
    <w:rsid w:val="00B422EB"/>
    <w:rsid w:val="00B42C51"/>
    <w:rsid w:val="00B42D79"/>
    <w:rsid w:val="00B42E80"/>
    <w:rsid w:val="00B430C5"/>
    <w:rsid w:val="00B431B6"/>
    <w:rsid w:val="00B43575"/>
    <w:rsid w:val="00B436BA"/>
    <w:rsid w:val="00B43709"/>
    <w:rsid w:val="00B43A40"/>
    <w:rsid w:val="00B43CA4"/>
    <w:rsid w:val="00B44067"/>
    <w:rsid w:val="00B44157"/>
    <w:rsid w:val="00B4477D"/>
    <w:rsid w:val="00B44968"/>
    <w:rsid w:val="00B449AD"/>
    <w:rsid w:val="00B44A71"/>
    <w:rsid w:val="00B44AC0"/>
    <w:rsid w:val="00B44AE9"/>
    <w:rsid w:val="00B44E51"/>
    <w:rsid w:val="00B44F24"/>
    <w:rsid w:val="00B45502"/>
    <w:rsid w:val="00B457EF"/>
    <w:rsid w:val="00B46029"/>
    <w:rsid w:val="00B46271"/>
    <w:rsid w:val="00B469A6"/>
    <w:rsid w:val="00B47118"/>
    <w:rsid w:val="00B47372"/>
    <w:rsid w:val="00B47B79"/>
    <w:rsid w:val="00B47EB3"/>
    <w:rsid w:val="00B47F97"/>
    <w:rsid w:val="00B503E6"/>
    <w:rsid w:val="00B50483"/>
    <w:rsid w:val="00B5081D"/>
    <w:rsid w:val="00B50921"/>
    <w:rsid w:val="00B50BB0"/>
    <w:rsid w:val="00B520E0"/>
    <w:rsid w:val="00B524BA"/>
    <w:rsid w:val="00B52B97"/>
    <w:rsid w:val="00B52D2D"/>
    <w:rsid w:val="00B536DF"/>
    <w:rsid w:val="00B53A64"/>
    <w:rsid w:val="00B53CCC"/>
    <w:rsid w:val="00B54374"/>
    <w:rsid w:val="00B54C80"/>
    <w:rsid w:val="00B54D40"/>
    <w:rsid w:val="00B54F23"/>
    <w:rsid w:val="00B55121"/>
    <w:rsid w:val="00B5569C"/>
    <w:rsid w:val="00B557DA"/>
    <w:rsid w:val="00B5582F"/>
    <w:rsid w:val="00B55C14"/>
    <w:rsid w:val="00B56664"/>
    <w:rsid w:val="00B5675D"/>
    <w:rsid w:val="00B5722B"/>
    <w:rsid w:val="00B57260"/>
    <w:rsid w:val="00B603F3"/>
    <w:rsid w:val="00B604AB"/>
    <w:rsid w:val="00B605E8"/>
    <w:rsid w:val="00B611B7"/>
    <w:rsid w:val="00B6132B"/>
    <w:rsid w:val="00B61464"/>
    <w:rsid w:val="00B616FF"/>
    <w:rsid w:val="00B61DF3"/>
    <w:rsid w:val="00B61E22"/>
    <w:rsid w:val="00B62432"/>
    <w:rsid w:val="00B62BE6"/>
    <w:rsid w:val="00B632A6"/>
    <w:rsid w:val="00B633A3"/>
    <w:rsid w:val="00B637BC"/>
    <w:rsid w:val="00B64874"/>
    <w:rsid w:val="00B64888"/>
    <w:rsid w:val="00B64B3D"/>
    <w:rsid w:val="00B65862"/>
    <w:rsid w:val="00B65883"/>
    <w:rsid w:val="00B65979"/>
    <w:rsid w:val="00B65A7E"/>
    <w:rsid w:val="00B65AC7"/>
    <w:rsid w:val="00B65C21"/>
    <w:rsid w:val="00B65FFF"/>
    <w:rsid w:val="00B66393"/>
    <w:rsid w:val="00B6663F"/>
    <w:rsid w:val="00B666A1"/>
    <w:rsid w:val="00B66971"/>
    <w:rsid w:val="00B66D01"/>
    <w:rsid w:val="00B66D2F"/>
    <w:rsid w:val="00B67211"/>
    <w:rsid w:val="00B67C4E"/>
    <w:rsid w:val="00B67C75"/>
    <w:rsid w:val="00B70C00"/>
    <w:rsid w:val="00B70C87"/>
    <w:rsid w:val="00B70F1F"/>
    <w:rsid w:val="00B71093"/>
    <w:rsid w:val="00B71217"/>
    <w:rsid w:val="00B71307"/>
    <w:rsid w:val="00B7151E"/>
    <w:rsid w:val="00B715A6"/>
    <w:rsid w:val="00B716BC"/>
    <w:rsid w:val="00B71939"/>
    <w:rsid w:val="00B71A83"/>
    <w:rsid w:val="00B71B44"/>
    <w:rsid w:val="00B71F3C"/>
    <w:rsid w:val="00B72313"/>
    <w:rsid w:val="00B731C1"/>
    <w:rsid w:val="00B7329F"/>
    <w:rsid w:val="00B7347E"/>
    <w:rsid w:val="00B73895"/>
    <w:rsid w:val="00B739B1"/>
    <w:rsid w:val="00B73AC5"/>
    <w:rsid w:val="00B73F2C"/>
    <w:rsid w:val="00B740D3"/>
    <w:rsid w:val="00B74127"/>
    <w:rsid w:val="00B74B06"/>
    <w:rsid w:val="00B74E47"/>
    <w:rsid w:val="00B75098"/>
    <w:rsid w:val="00B75425"/>
    <w:rsid w:val="00B754A3"/>
    <w:rsid w:val="00B75C50"/>
    <w:rsid w:val="00B76234"/>
    <w:rsid w:val="00B76991"/>
    <w:rsid w:val="00B76BC2"/>
    <w:rsid w:val="00B7709B"/>
    <w:rsid w:val="00B7745A"/>
    <w:rsid w:val="00B777C8"/>
    <w:rsid w:val="00B77E0E"/>
    <w:rsid w:val="00B803FB"/>
    <w:rsid w:val="00B8059A"/>
    <w:rsid w:val="00B80626"/>
    <w:rsid w:val="00B80A37"/>
    <w:rsid w:val="00B80C0D"/>
    <w:rsid w:val="00B80CEF"/>
    <w:rsid w:val="00B80F9D"/>
    <w:rsid w:val="00B812A0"/>
    <w:rsid w:val="00B815DD"/>
    <w:rsid w:val="00B81AA6"/>
    <w:rsid w:val="00B81B43"/>
    <w:rsid w:val="00B8233B"/>
    <w:rsid w:val="00B82C4B"/>
    <w:rsid w:val="00B82E5C"/>
    <w:rsid w:val="00B83216"/>
    <w:rsid w:val="00B8352F"/>
    <w:rsid w:val="00B83871"/>
    <w:rsid w:val="00B83B00"/>
    <w:rsid w:val="00B83F6A"/>
    <w:rsid w:val="00B84787"/>
    <w:rsid w:val="00B848ED"/>
    <w:rsid w:val="00B84D01"/>
    <w:rsid w:val="00B8528E"/>
    <w:rsid w:val="00B853CD"/>
    <w:rsid w:val="00B8563B"/>
    <w:rsid w:val="00B85DFB"/>
    <w:rsid w:val="00B85F65"/>
    <w:rsid w:val="00B86546"/>
    <w:rsid w:val="00B8658E"/>
    <w:rsid w:val="00B86B16"/>
    <w:rsid w:val="00B86BCB"/>
    <w:rsid w:val="00B871AE"/>
    <w:rsid w:val="00B87429"/>
    <w:rsid w:val="00B90001"/>
    <w:rsid w:val="00B90314"/>
    <w:rsid w:val="00B905BF"/>
    <w:rsid w:val="00B908BA"/>
    <w:rsid w:val="00B90C76"/>
    <w:rsid w:val="00B90D7F"/>
    <w:rsid w:val="00B90DB8"/>
    <w:rsid w:val="00B91B4A"/>
    <w:rsid w:val="00B9202A"/>
    <w:rsid w:val="00B92395"/>
    <w:rsid w:val="00B92777"/>
    <w:rsid w:val="00B9284E"/>
    <w:rsid w:val="00B92916"/>
    <w:rsid w:val="00B92A4E"/>
    <w:rsid w:val="00B92B38"/>
    <w:rsid w:val="00B92D8F"/>
    <w:rsid w:val="00B92FD1"/>
    <w:rsid w:val="00B931C7"/>
    <w:rsid w:val="00B93267"/>
    <w:rsid w:val="00B934EE"/>
    <w:rsid w:val="00B93938"/>
    <w:rsid w:val="00B946E4"/>
    <w:rsid w:val="00B94B23"/>
    <w:rsid w:val="00B94CC7"/>
    <w:rsid w:val="00B94DCB"/>
    <w:rsid w:val="00B957EC"/>
    <w:rsid w:val="00B9582F"/>
    <w:rsid w:val="00B95D48"/>
    <w:rsid w:val="00B96012"/>
    <w:rsid w:val="00B964D2"/>
    <w:rsid w:val="00B96CD7"/>
    <w:rsid w:val="00B96D9A"/>
    <w:rsid w:val="00B97262"/>
    <w:rsid w:val="00B97E99"/>
    <w:rsid w:val="00BA041E"/>
    <w:rsid w:val="00BA07DD"/>
    <w:rsid w:val="00BA0818"/>
    <w:rsid w:val="00BA093E"/>
    <w:rsid w:val="00BA0BFA"/>
    <w:rsid w:val="00BA0EBE"/>
    <w:rsid w:val="00BA0FF8"/>
    <w:rsid w:val="00BA183C"/>
    <w:rsid w:val="00BA1931"/>
    <w:rsid w:val="00BA1E57"/>
    <w:rsid w:val="00BA1ECA"/>
    <w:rsid w:val="00BA2170"/>
    <w:rsid w:val="00BA2278"/>
    <w:rsid w:val="00BA2D4E"/>
    <w:rsid w:val="00BA305E"/>
    <w:rsid w:val="00BA31C4"/>
    <w:rsid w:val="00BA32D9"/>
    <w:rsid w:val="00BA342A"/>
    <w:rsid w:val="00BA37DB"/>
    <w:rsid w:val="00BA3BDB"/>
    <w:rsid w:val="00BA41E8"/>
    <w:rsid w:val="00BA42DC"/>
    <w:rsid w:val="00BA4942"/>
    <w:rsid w:val="00BA49B2"/>
    <w:rsid w:val="00BA4C36"/>
    <w:rsid w:val="00BA4D5C"/>
    <w:rsid w:val="00BA50A6"/>
    <w:rsid w:val="00BA5A7C"/>
    <w:rsid w:val="00BA6122"/>
    <w:rsid w:val="00BA61D5"/>
    <w:rsid w:val="00BA6903"/>
    <w:rsid w:val="00BA69C0"/>
    <w:rsid w:val="00BA6FD0"/>
    <w:rsid w:val="00BA7715"/>
    <w:rsid w:val="00BA7A28"/>
    <w:rsid w:val="00BB00A1"/>
    <w:rsid w:val="00BB01EB"/>
    <w:rsid w:val="00BB0259"/>
    <w:rsid w:val="00BB0858"/>
    <w:rsid w:val="00BB0C91"/>
    <w:rsid w:val="00BB0C95"/>
    <w:rsid w:val="00BB12CB"/>
    <w:rsid w:val="00BB134D"/>
    <w:rsid w:val="00BB155A"/>
    <w:rsid w:val="00BB15B0"/>
    <w:rsid w:val="00BB1906"/>
    <w:rsid w:val="00BB1BA1"/>
    <w:rsid w:val="00BB1D5D"/>
    <w:rsid w:val="00BB1F18"/>
    <w:rsid w:val="00BB28C1"/>
    <w:rsid w:val="00BB2CB3"/>
    <w:rsid w:val="00BB2DB1"/>
    <w:rsid w:val="00BB2F68"/>
    <w:rsid w:val="00BB37B3"/>
    <w:rsid w:val="00BB3809"/>
    <w:rsid w:val="00BB3E36"/>
    <w:rsid w:val="00BB3EC0"/>
    <w:rsid w:val="00BB3FF6"/>
    <w:rsid w:val="00BB40F0"/>
    <w:rsid w:val="00BB4220"/>
    <w:rsid w:val="00BB49F0"/>
    <w:rsid w:val="00BB527A"/>
    <w:rsid w:val="00BB5598"/>
    <w:rsid w:val="00BB569E"/>
    <w:rsid w:val="00BB5BB4"/>
    <w:rsid w:val="00BB5D29"/>
    <w:rsid w:val="00BB63CF"/>
    <w:rsid w:val="00BB6656"/>
    <w:rsid w:val="00BB69CF"/>
    <w:rsid w:val="00BB6BA5"/>
    <w:rsid w:val="00BB6C0E"/>
    <w:rsid w:val="00BB6F1A"/>
    <w:rsid w:val="00BB7115"/>
    <w:rsid w:val="00BB7317"/>
    <w:rsid w:val="00BB73B5"/>
    <w:rsid w:val="00BB74E2"/>
    <w:rsid w:val="00BB753F"/>
    <w:rsid w:val="00BB761F"/>
    <w:rsid w:val="00BB7BD0"/>
    <w:rsid w:val="00BB7EF8"/>
    <w:rsid w:val="00BC0505"/>
    <w:rsid w:val="00BC1322"/>
    <w:rsid w:val="00BC1510"/>
    <w:rsid w:val="00BC1A59"/>
    <w:rsid w:val="00BC1DB2"/>
    <w:rsid w:val="00BC1FEF"/>
    <w:rsid w:val="00BC218D"/>
    <w:rsid w:val="00BC2423"/>
    <w:rsid w:val="00BC2447"/>
    <w:rsid w:val="00BC2543"/>
    <w:rsid w:val="00BC27D4"/>
    <w:rsid w:val="00BC2830"/>
    <w:rsid w:val="00BC2DB2"/>
    <w:rsid w:val="00BC2E51"/>
    <w:rsid w:val="00BC2ED7"/>
    <w:rsid w:val="00BC3014"/>
    <w:rsid w:val="00BC32CD"/>
    <w:rsid w:val="00BC392B"/>
    <w:rsid w:val="00BC3AAE"/>
    <w:rsid w:val="00BC4694"/>
    <w:rsid w:val="00BC4A94"/>
    <w:rsid w:val="00BC4B4C"/>
    <w:rsid w:val="00BC4BFD"/>
    <w:rsid w:val="00BC50AA"/>
    <w:rsid w:val="00BC51D7"/>
    <w:rsid w:val="00BC51EB"/>
    <w:rsid w:val="00BC520A"/>
    <w:rsid w:val="00BC5487"/>
    <w:rsid w:val="00BC5659"/>
    <w:rsid w:val="00BC58E2"/>
    <w:rsid w:val="00BC5D1A"/>
    <w:rsid w:val="00BC61F1"/>
    <w:rsid w:val="00BC683E"/>
    <w:rsid w:val="00BC6D37"/>
    <w:rsid w:val="00BC7304"/>
    <w:rsid w:val="00BC73B9"/>
    <w:rsid w:val="00BC766B"/>
    <w:rsid w:val="00BC7BA6"/>
    <w:rsid w:val="00BC7E61"/>
    <w:rsid w:val="00BC7F3C"/>
    <w:rsid w:val="00BD0049"/>
    <w:rsid w:val="00BD01C3"/>
    <w:rsid w:val="00BD03C0"/>
    <w:rsid w:val="00BD1586"/>
    <w:rsid w:val="00BD184B"/>
    <w:rsid w:val="00BD18CD"/>
    <w:rsid w:val="00BD1F00"/>
    <w:rsid w:val="00BD2578"/>
    <w:rsid w:val="00BD41AB"/>
    <w:rsid w:val="00BD4241"/>
    <w:rsid w:val="00BD4618"/>
    <w:rsid w:val="00BD4673"/>
    <w:rsid w:val="00BD4B0C"/>
    <w:rsid w:val="00BD4BA7"/>
    <w:rsid w:val="00BD4D7B"/>
    <w:rsid w:val="00BD4E10"/>
    <w:rsid w:val="00BD524B"/>
    <w:rsid w:val="00BD53FF"/>
    <w:rsid w:val="00BD5676"/>
    <w:rsid w:val="00BD56B3"/>
    <w:rsid w:val="00BD5D5E"/>
    <w:rsid w:val="00BD5F2A"/>
    <w:rsid w:val="00BD6CC9"/>
    <w:rsid w:val="00BD72A8"/>
    <w:rsid w:val="00BD76B9"/>
    <w:rsid w:val="00BD7A86"/>
    <w:rsid w:val="00BD7E48"/>
    <w:rsid w:val="00BE015A"/>
    <w:rsid w:val="00BE0479"/>
    <w:rsid w:val="00BE10F3"/>
    <w:rsid w:val="00BE131F"/>
    <w:rsid w:val="00BE14B0"/>
    <w:rsid w:val="00BE1997"/>
    <w:rsid w:val="00BE1AE2"/>
    <w:rsid w:val="00BE1CA5"/>
    <w:rsid w:val="00BE1CBD"/>
    <w:rsid w:val="00BE1E6B"/>
    <w:rsid w:val="00BE23A6"/>
    <w:rsid w:val="00BE2428"/>
    <w:rsid w:val="00BE2A64"/>
    <w:rsid w:val="00BE3428"/>
    <w:rsid w:val="00BE347D"/>
    <w:rsid w:val="00BE39C3"/>
    <w:rsid w:val="00BE3B69"/>
    <w:rsid w:val="00BE3E3C"/>
    <w:rsid w:val="00BE3E8D"/>
    <w:rsid w:val="00BE4279"/>
    <w:rsid w:val="00BE4A41"/>
    <w:rsid w:val="00BE4DF5"/>
    <w:rsid w:val="00BE4FCB"/>
    <w:rsid w:val="00BE5158"/>
    <w:rsid w:val="00BE5C80"/>
    <w:rsid w:val="00BE63F3"/>
    <w:rsid w:val="00BE69CF"/>
    <w:rsid w:val="00BE6A67"/>
    <w:rsid w:val="00BE6D60"/>
    <w:rsid w:val="00BE72AD"/>
    <w:rsid w:val="00BE77EE"/>
    <w:rsid w:val="00BE7808"/>
    <w:rsid w:val="00BF0354"/>
    <w:rsid w:val="00BF0EC2"/>
    <w:rsid w:val="00BF0FA9"/>
    <w:rsid w:val="00BF1325"/>
    <w:rsid w:val="00BF14DE"/>
    <w:rsid w:val="00BF1B72"/>
    <w:rsid w:val="00BF21FB"/>
    <w:rsid w:val="00BF25D1"/>
    <w:rsid w:val="00BF26B3"/>
    <w:rsid w:val="00BF271E"/>
    <w:rsid w:val="00BF281B"/>
    <w:rsid w:val="00BF2846"/>
    <w:rsid w:val="00BF287D"/>
    <w:rsid w:val="00BF2A58"/>
    <w:rsid w:val="00BF2B66"/>
    <w:rsid w:val="00BF3B47"/>
    <w:rsid w:val="00BF4224"/>
    <w:rsid w:val="00BF4580"/>
    <w:rsid w:val="00BF4AFA"/>
    <w:rsid w:val="00BF4E4B"/>
    <w:rsid w:val="00BF5286"/>
    <w:rsid w:val="00BF53E9"/>
    <w:rsid w:val="00BF557E"/>
    <w:rsid w:val="00BF55EF"/>
    <w:rsid w:val="00BF5E26"/>
    <w:rsid w:val="00BF602B"/>
    <w:rsid w:val="00BF603D"/>
    <w:rsid w:val="00BF604B"/>
    <w:rsid w:val="00BF604F"/>
    <w:rsid w:val="00BF6316"/>
    <w:rsid w:val="00BF6A98"/>
    <w:rsid w:val="00BF6D4D"/>
    <w:rsid w:val="00BF704C"/>
    <w:rsid w:val="00BF716C"/>
    <w:rsid w:val="00BF76C2"/>
    <w:rsid w:val="00BF7991"/>
    <w:rsid w:val="00BF7B84"/>
    <w:rsid w:val="00BF7D4D"/>
    <w:rsid w:val="00BF7FF5"/>
    <w:rsid w:val="00C00197"/>
    <w:rsid w:val="00C0029E"/>
    <w:rsid w:val="00C0049F"/>
    <w:rsid w:val="00C007E8"/>
    <w:rsid w:val="00C00ACE"/>
    <w:rsid w:val="00C01256"/>
    <w:rsid w:val="00C01506"/>
    <w:rsid w:val="00C02D6C"/>
    <w:rsid w:val="00C02D9D"/>
    <w:rsid w:val="00C03453"/>
    <w:rsid w:val="00C03556"/>
    <w:rsid w:val="00C036EE"/>
    <w:rsid w:val="00C03811"/>
    <w:rsid w:val="00C03934"/>
    <w:rsid w:val="00C03A53"/>
    <w:rsid w:val="00C03B04"/>
    <w:rsid w:val="00C03B15"/>
    <w:rsid w:val="00C03C93"/>
    <w:rsid w:val="00C03E3F"/>
    <w:rsid w:val="00C0421D"/>
    <w:rsid w:val="00C04369"/>
    <w:rsid w:val="00C04998"/>
    <w:rsid w:val="00C04CA8"/>
    <w:rsid w:val="00C04DF6"/>
    <w:rsid w:val="00C05166"/>
    <w:rsid w:val="00C053F0"/>
    <w:rsid w:val="00C05C4A"/>
    <w:rsid w:val="00C05D7E"/>
    <w:rsid w:val="00C065C7"/>
    <w:rsid w:val="00C06B6F"/>
    <w:rsid w:val="00C06D8E"/>
    <w:rsid w:val="00C07634"/>
    <w:rsid w:val="00C078A5"/>
    <w:rsid w:val="00C07AE7"/>
    <w:rsid w:val="00C103BD"/>
    <w:rsid w:val="00C10A73"/>
    <w:rsid w:val="00C10C3C"/>
    <w:rsid w:val="00C112AB"/>
    <w:rsid w:val="00C11569"/>
    <w:rsid w:val="00C118A7"/>
    <w:rsid w:val="00C11B06"/>
    <w:rsid w:val="00C11B2F"/>
    <w:rsid w:val="00C12468"/>
    <w:rsid w:val="00C124F1"/>
    <w:rsid w:val="00C1262A"/>
    <w:rsid w:val="00C12F5B"/>
    <w:rsid w:val="00C13707"/>
    <w:rsid w:val="00C13AC7"/>
    <w:rsid w:val="00C13C40"/>
    <w:rsid w:val="00C13EEB"/>
    <w:rsid w:val="00C1414A"/>
    <w:rsid w:val="00C141B5"/>
    <w:rsid w:val="00C141EF"/>
    <w:rsid w:val="00C14411"/>
    <w:rsid w:val="00C1459D"/>
    <w:rsid w:val="00C148E4"/>
    <w:rsid w:val="00C14B72"/>
    <w:rsid w:val="00C14BA0"/>
    <w:rsid w:val="00C1500C"/>
    <w:rsid w:val="00C15053"/>
    <w:rsid w:val="00C1505B"/>
    <w:rsid w:val="00C16504"/>
    <w:rsid w:val="00C16863"/>
    <w:rsid w:val="00C17254"/>
    <w:rsid w:val="00C17582"/>
    <w:rsid w:val="00C17C7C"/>
    <w:rsid w:val="00C17FC1"/>
    <w:rsid w:val="00C200C5"/>
    <w:rsid w:val="00C208CA"/>
    <w:rsid w:val="00C208E9"/>
    <w:rsid w:val="00C208FA"/>
    <w:rsid w:val="00C212A1"/>
    <w:rsid w:val="00C214F0"/>
    <w:rsid w:val="00C217C0"/>
    <w:rsid w:val="00C217C9"/>
    <w:rsid w:val="00C21952"/>
    <w:rsid w:val="00C21BF8"/>
    <w:rsid w:val="00C21DD8"/>
    <w:rsid w:val="00C222C2"/>
    <w:rsid w:val="00C22671"/>
    <w:rsid w:val="00C22880"/>
    <w:rsid w:val="00C23165"/>
    <w:rsid w:val="00C23C4F"/>
    <w:rsid w:val="00C2405E"/>
    <w:rsid w:val="00C24357"/>
    <w:rsid w:val="00C24803"/>
    <w:rsid w:val="00C24EA3"/>
    <w:rsid w:val="00C24F30"/>
    <w:rsid w:val="00C250F5"/>
    <w:rsid w:val="00C251B9"/>
    <w:rsid w:val="00C2547E"/>
    <w:rsid w:val="00C2549A"/>
    <w:rsid w:val="00C25662"/>
    <w:rsid w:val="00C264C9"/>
    <w:rsid w:val="00C2674F"/>
    <w:rsid w:val="00C2682C"/>
    <w:rsid w:val="00C26B30"/>
    <w:rsid w:val="00C2773C"/>
    <w:rsid w:val="00C27E22"/>
    <w:rsid w:val="00C30172"/>
    <w:rsid w:val="00C3029D"/>
    <w:rsid w:val="00C302A4"/>
    <w:rsid w:val="00C3035F"/>
    <w:rsid w:val="00C304D0"/>
    <w:rsid w:val="00C305B4"/>
    <w:rsid w:val="00C305DA"/>
    <w:rsid w:val="00C30BCB"/>
    <w:rsid w:val="00C30D42"/>
    <w:rsid w:val="00C311BF"/>
    <w:rsid w:val="00C313EB"/>
    <w:rsid w:val="00C31737"/>
    <w:rsid w:val="00C318CF"/>
    <w:rsid w:val="00C319DB"/>
    <w:rsid w:val="00C319E1"/>
    <w:rsid w:val="00C3228F"/>
    <w:rsid w:val="00C32451"/>
    <w:rsid w:val="00C32563"/>
    <w:rsid w:val="00C326E2"/>
    <w:rsid w:val="00C32F92"/>
    <w:rsid w:val="00C3301B"/>
    <w:rsid w:val="00C3318A"/>
    <w:rsid w:val="00C33256"/>
    <w:rsid w:val="00C3328E"/>
    <w:rsid w:val="00C333D7"/>
    <w:rsid w:val="00C33516"/>
    <w:rsid w:val="00C33825"/>
    <w:rsid w:val="00C33993"/>
    <w:rsid w:val="00C33BD0"/>
    <w:rsid w:val="00C33E5C"/>
    <w:rsid w:val="00C33EA9"/>
    <w:rsid w:val="00C3417C"/>
    <w:rsid w:val="00C34877"/>
    <w:rsid w:val="00C356C8"/>
    <w:rsid w:val="00C3583C"/>
    <w:rsid w:val="00C3620C"/>
    <w:rsid w:val="00C36815"/>
    <w:rsid w:val="00C3687B"/>
    <w:rsid w:val="00C3695C"/>
    <w:rsid w:val="00C37090"/>
    <w:rsid w:val="00C37257"/>
    <w:rsid w:val="00C37271"/>
    <w:rsid w:val="00C37864"/>
    <w:rsid w:val="00C37ED8"/>
    <w:rsid w:val="00C37FD5"/>
    <w:rsid w:val="00C40209"/>
    <w:rsid w:val="00C4093B"/>
    <w:rsid w:val="00C40A2A"/>
    <w:rsid w:val="00C40A3D"/>
    <w:rsid w:val="00C40BF9"/>
    <w:rsid w:val="00C40C12"/>
    <w:rsid w:val="00C417D9"/>
    <w:rsid w:val="00C4249E"/>
    <w:rsid w:val="00C425DA"/>
    <w:rsid w:val="00C42DF0"/>
    <w:rsid w:val="00C4303E"/>
    <w:rsid w:val="00C43804"/>
    <w:rsid w:val="00C43BF1"/>
    <w:rsid w:val="00C440DC"/>
    <w:rsid w:val="00C44C45"/>
    <w:rsid w:val="00C44E67"/>
    <w:rsid w:val="00C44E98"/>
    <w:rsid w:val="00C44EF0"/>
    <w:rsid w:val="00C44F2B"/>
    <w:rsid w:val="00C44F91"/>
    <w:rsid w:val="00C44FDF"/>
    <w:rsid w:val="00C45FA3"/>
    <w:rsid w:val="00C46279"/>
    <w:rsid w:val="00C462FD"/>
    <w:rsid w:val="00C46C88"/>
    <w:rsid w:val="00C46D19"/>
    <w:rsid w:val="00C46FBA"/>
    <w:rsid w:val="00C47171"/>
    <w:rsid w:val="00C471A7"/>
    <w:rsid w:val="00C471AB"/>
    <w:rsid w:val="00C47355"/>
    <w:rsid w:val="00C47938"/>
    <w:rsid w:val="00C47AA7"/>
    <w:rsid w:val="00C47AD6"/>
    <w:rsid w:val="00C50077"/>
    <w:rsid w:val="00C50972"/>
    <w:rsid w:val="00C50BED"/>
    <w:rsid w:val="00C50C76"/>
    <w:rsid w:val="00C50EB9"/>
    <w:rsid w:val="00C511B7"/>
    <w:rsid w:val="00C51623"/>
    <w:rsid w:val="00C516B4"/>
    <w:rsid w:val="00C51715"/>
    <w:rsid w:val="00C5172C"/>
    <w:rsid w:val="00C51A71"/>
    <w:rsid w:val="00C51BA0"/>
    <w:rsid w:val="00C51BB7"/>
    <w:rsid w:val="00C51D1F"/>
    <w:rsid w:val="00C52036"/>
    <w:rsid w:val="00C522EA"/>
    <w:rsid w:val="00C52621"/>
    <w:rsid w:val="00C52E4C"/>
    <w:rsid w:val="00C52EA3"/>
    <w:rsid w:val="00C52EA9"/>
    <w:rsid w:val="00C52F19"/>
    <w:rsid w:val="00C53113"/>
    <w:rsid w:val="00C53694"/>
    <w:rsid w:val="00C53B75"/>
    <w:rsid w:val="00C5434E"/>
    <w:rsid w:val="00C543EE"/>
    <w:rsid w:val="00C54697"/>
    <w:rsid w:val="00C54769"/>
    <w:rsid w:val="00C54A5A"/>
    <w:rsid w:val="00C54C93"/>
    <w:rsid w:val="00C54E51"/>
    <w:rsid w:val="00C55FE9"/>
    <w:rsid w:val="00C56188"/>
    <w:rsid w:val="00C561E8"/>
    <w:rsid w:val="00C56252"/>
    <w:rsid w:val="00C5644E"/>
    <w:rsid w:val="00C5672F"/>
    <w:rsid w:val="00C56AD3"/>
    <w:rsid w:val="00C56C0C"/>
    <w:rsid w:val="00C5704C"/>
    <w:rsid w:val="00C57139"/>
    <w:rsid w:val="00C572E8"/>
    <w:rsid w:val="00C573A2"/>
    <w:rsid w:val="00C576B6"/>
    <w:rsid w:val="00C57EE4"/>
    <w:rsid w:val="00C600AF"/>
    <w:rsid w:val="00C603C3"/>
    <w:rsid w:val="00C60474"/>
    <w:rsid w:val="00C60D6B"/>
    <w:rsid w:val="00C60ECF"/>
    <w:rsid w:val="00C61164"/>
    <w:rsid w:val="00C613F5"/>
    <w:rsid w:val="00C61782"/>
    <w:rsid w:val="00C61B65"/>
    <w:rsid w:val="00C61D96"/>
    <w:rsid w:val="00C62C86"/>
    <w:rsid w:val="00C62EA8"/>
    <w:rsid w:val="00C63134"/>
    <w:rsid w:val="00C6323D"/>
    <w:rsid w:val="00C63ECA"/>
    <w:rsid w:val="00C646A9"/>
    <w:rsid w:val="00C64CC5"/>
    <w:rsid w:val="00C656CB"/>
    <w:rsid w:val="00C65D55"/>
    <w:rsid w:val="00C662E2"/>
    <w:rsid w:val="00C66954"/>
    <w:rsid w:val="00C66CC1"/>
    <w:rsid w:val="00C66FBB"/>
    <w:rsid w:val="00C674CC"/>
    <w:rsid w:val="00C675D7"/>
    <w:rsid w:val="00C6776C"/>
    <w:rsid w:val="00C678C3"/>
    <w:rsid w:val="00C67AD0"/>
    <w:rsid w:val="00C67AE2"/>
    <w:rsid w:val="00C67FE8"/>
    <w:rsid w:val="00C70146"/>
    <w:rsid w:val="00C70147"/>
    <w:rsid w:val="00C703F5"/>
    <w:rsid w:val="00C70EA5"/>
    <w:rsid w:val="00C71047"/>
    <w:rsid w:val="00C713AE"/>
    <w:rsid w:val="00C7177D"/>
    <w:rsid w:val="00C71C1A"/>
    <w:rsid w:val="00C71D49"/>
    <w:rsid w:val="00C72617"/>
    <w:rsid w:val="00C72AA3"/>
    <w:rsid w:val="00C72B50"/>
    <w:rsid w:val="00C72CFA"/>
    <w:rsid w:val="00C72E16"/>
    <w:rsid w:val="00C72F87"/>
    <w:rsid w:val="00C73781"/>
    <w:rsid w:val="00C739F7"/>
    <w:rsid w:val="00C74552"/>
    <w:rsid w:val="00C74608"/>
    <w:rsid w:val="00C74C48"/>
    <w:rsid w:val="00C74D20"/>
    <w:rsid w:val="00C74E54"/>
    <w:rsid w:val="00C74EBA"/>
    <w:rsid w:val="00C7516E"/>
    <w:rsid w:val="00C75BD6"/>
    <w:rsid w:val="00C75C07"/>
    <w:rsid w:val="00C75E60"/>
    <w:rsid w:val="00C7641F"/>
    <w:rsid w:val="00C767EE"/>
    <w:rsid w:val="00C76C49"/>
    <w:rsid w:val="00C76CAE"/>
    <w:rsid w:val="00C76CC4"/>
    <w:rsid w:val="00C7755F"/>
    <w:rsid w:val="00C77747"/>
    <w:rsid w:val="00C77F1F"/>
    <w:rsid w:val="00C80167"/>
    <w:rsid w:val="00C803F4"/>
    <w:rsid w:val="00C80570"/>
    <w:rsid w:val="00C807D4"/>
    <w:rsid w:val="00C80C53"/>
    <w:rsid w:val="00C80CCE"/>
    <w:rsid w:val="00C810DE"/>
    <w:rsid w:val="00C81140"/>
    <w:rsid w:val="00C81556"/>
    <w:rsid w:val="00C81784"/>
    <w:rsid w:val="00C817ED"/>
    <w:rsid w:val="00C82723"/>
    <w:rsid w:val="00C829FB"/>
    <w:rsid w:val="00C834BE"/>
    <w:rsid w:val="00C8384A"/>
    <w:rsid w:val="00C83AAD"/>
    <w:rsid w:val="00C84019"/>
    <w:rsid w:val="00C846E9"/>
    <w:rsid w:val="00C84A68"/>
    <w:rsid w:val="00C84CCC"/>
    <w:rsid w:val="00C84D79"/>
    <w:rsid w:val="00C84EF8"/>
    <w:rsid w:val="00C8548B"/>
    <w:rsid w:val="00C85C9C"/>
    <w:rsid w:val="00C85CC0"/>
    <w:rsid w:val="00C85CE5"/>
    <w:rsid w:val="00C861DE"/>
    <w:rsid w:val="00C86D51"/>
    <w:rsid w:val="00C86F63"/>
    <w:rsid w:val="00C8720F"/>
    <w:rsid w:val="00C8721C"/>
    <w:rsid w:val="00C8731C"/>
    <w:rsid w:val="00C87A3E"/>
    <w:rsid w:val="00C9005D"/>
    <w:rsid w:val="00C90387"/>
    <w:rsid w:val="00C9128F"/>
    <w:rsid w:val="00C91405"/>
    <w:rsid w:val="00C91B0D"/>
    <w:rsid w:val="00C91C7E"/>
    <w:rsid w:val="00C921CF"/>
    <w:rsid w:val="00C92246"/>
    <w:rsid w:val="00C92477"/>
    <w:rsid w:val="00C92937"/>
    <w:rsid w:val="00C92FFC"/>
    <w:rsid w:val="00C93341"/>
    <w:rsid w:val="00C93419"/>
    <w:rsid w:val="00C93E7D"/>
    <w:rsid w:val="00C948E0"/>
    <w:rsid w:val="00C9510F"/>
    <w:rsid w:val="00C95170"/>
    <w:rsid w:val="00C95420"/>
    <w:rsid w:val="00C959F9"/>
    <w:rsid w:val="00C95CD4"/>
    <w:rsid w:val="00C95EB7"/>
    <w:rsid w:val="00C965D9"/>
    <w:rsid w:val="00C969CD"/>
    <w:rsid w:val="00C97271"/>
    <w:rsid w:val="00C975EB"/>
    <w:rsid w:val="00C977C0"/>
    <w:rsid w:val="00C97D7C"/>
    <w:rsid w:val="00CA0481"/>
    <w:rsid w:val="00CA061D"/>
    <w:rsid w:val="00CA0B65"/>
    <w:rsid w:val="00CA0C98"/>
    <w:rsid w:val="00CA0FB6"/>
    <w:rsid w:val="00CA1737"/>
    <w:rsid w:val="00CA19A5"/>
    <w:rsid w:val="00CA2051"/>
    <w:rsid w:val="00CA2131"/>
    <w:rsid w:val="00CA29AA"/>
    <w:rsid w:val="00CA2B2C"/>
    <w:rsid w:val="00CA2F2B"/>
    <w:rsid w:val="00CA2F2E"/>
    <w:rsid w:val="00CA35AA"/>
    <w:rsid w:val="00CA37F9"/>
    <w:rsid w:val="00CA3CC1"/>
    <w:rsid w:val="00CA455C"/>
    <w:rsid w:val="00CA4792"/>
    <w:rsid w:val="00CA49D2"/>
    <w:rsid w:val="00CA4BC4"/>
    <w:rsid w:val="00CA519E"/>
    <w:rsid w:val="00CA5781"/>
    <w:rsid w:val="00CA5A63"/>
    <w:rsid w:val="00CA5FE6"/>
    <w:rsid w:val="00CA6130"/>
    <w:rsid w:val="00CA6A8F"/>
    <w:rsid w:val="00CA7078"/>
    <w:rsid w:val="00CA7094"/>
    <w:rsid w:val="00CA7B40"/>
    <w:rsid w:val="00CA7C4F"/>
    <w:rsid w:val="00CA7D0C"/>
    <w:rsid w:val="00CB0053"/>
    <w:rsid w:val="00CB035B"/>
    <w:rsid w:val="00CB0D03"/>
    <w:rsid w:val="00CB181A"/>
    <w:rsid w:val="00CB19F8"/>
    <w:rsid w:val="00CB1CC8"/>
    <w:rsid w:val="00CB209B"/>
    <w:rsid w:val="00CB23EC"/>
    <w:rsid w:val="00CB27CC"/>
    <w:rsid w:val="00CB2FFE"/>
    <w:rsid w:val="00CB31AC"/>
    <w:rsid w:val="00CB350F"/>
    <w:rsid w:val="00CB37AF"/>
    <w:rsid w:val="00CB3DF6"/>
    <w:rsid w:val="00CB4CAF"/>
    <w:rsid w:val="00CB5586"/>
    <w:rsid w:val="00CB57C3"/>
    <w:rsid w:val="00CB5BCE"/>
    <w:rsid w:val="00CB5F27"/>
    <w:rsid w:val="00CB6207"/>
    <w:rsid w:val="00CB6232"/>
    <w:rsid w:val="00CB6434"/>
    <w:rsid w:val="00CB659B"/>
    <w:rsid w:val="00CB66B6"/>
    <w:rsid w:val="00CB683C"/>
    <w:rsid w:val="00CB6B70"/>
    <w:rsid w:val="00CB6B9B"/>
    <w:rsid w:val="00CB6CB7"/>
    <w:rsid w:val="00CB6E46"/>
    <w:rsid w:val="00CB70A3"/>
    <w:rsid w:val="00CB71F6"/>
    <w:rsid w:val="00CB73D0"/>
    <w:rsid w:val="00CB7963"/>
    <w:rsid w:val="00CB7CE8"/>
    <w:rsid w:val="00CC050E"/>
    <w:rsid w:val="00CC08F3"/>
    <w:rsid w:val="00CC0C3E"/>
    <w:rsid w:val="00CC0F3A"/>
    <w:rsid w:val="00CC0F73"/>
    <w:rsid w:val="00CC1C87"/>
    <w:rsid w:val="00CC1D2B"/>
    <w:rsid w:val="00CC295C"/>
    <w:rsid w:val="00CC2A4E"/>
    <w:rsid w:val="00CC3132"/>
    <w:rsid w:val="00CC31FF"/>
    <w:rsid w:val="00CC3AA3"/>
    <w:rsid w:val="00CC3EDC"/>
    <w:rsid w:val="00CC422E"/>
    <w:rsid w:val="00CC42F2"/>
    <w:rsid w:val="00CC4639"/>
    <w:rsid w:val="00CC51CF"/>
    <w:rsid w:val="00CC53B5"/>
    <w:rsid w:val="00CC53D1"/>
    <w:rsid w:val="00CC5B10"/>
    <w:rsid w:val="00CC5D61"/>
    <w:rsid w:val="00CC6780"/>
    <w:rsid w:val="00CC698B"/>
    <w:rsid w:val="00CC69F5"/>
    <w:rsid w:val="00CC6BEA"/>
    <w:rsid w:val="00CC6CD2"/>
    <w:rsid w:val="00CC70CD"/>
    <w:rsid w:val="00CC7146"/>
    <w:rsid w:val="00CC71A4"/>
    <w:rsid w:val="00CC7336"/>
    <w:rsid w:val="00CC782A"/>
    <w:rsid w:val="00CC7865"/>
    <w:rsid w:val="00CC7869"/>
    <w:rsid w:val="00CC7CFB"/>
    <w:rsid w:val="00CC7E49"/>
    <w:rsid w:val="00CD005E"/>
    <w:rsid w:val="00CD010A"/>
    <w:rsid w:val="00CD0128"/>
    <w:rsid w:val="00CD0323"/>
    <w:rsid w:val="00CD068A"/>
    <w:rsid w:val="00CD094D"/>
    <w:rsid w:val="00CD096A"/>
    <w:rsid w:val="00CD09E1"/>
    <w:rsid w:val="00CD0D0B"/>
    <w:rsid w:val="00CD0E5E"/>
    <w:rsid w:val="00CD0F36"/>
    <w:rsid w:val="00CD1070"/>
    <w:rsid w:val="00CD1A71"/>
    <w:rsid w:val="00CD1B97"/>
    <w:rsid w:val="00CD1EAE"/>
    <w:rsid w:val="00CD21D9"/>
    <w:rsid w:val="00CD229B"/>
    <w:rsid w:val="00CD23A7"/>
    <w:rsid w:val="00CD24A7"/>
    <w:rsid w:val="00CD24A9"/>
    <w:rsid w:val="00CD27D1"/>
    <w:rsid w:val="00CD2B78"/>
    <w:rsid w:val="00CD2C72"/>
    <w:rsid w:val="00CD4212"/>
    <w:rsid w:val="00CD4520"/>
    <w:rsid w:val="00CD4AA0"/>
    <w:rsid w:val="00CD4D01"/>
    <w:rsid w:val="00CD4E3D"/>
    <w:rsid w:val="00CD50E0"/>
    <w:rsid w:val="00CD5419"/>
    <w:rsid w:val="00CD5A81"/>
    <w:rsid w:val="00CD5B1A"/>
    <w:rsid w:val="00CD5DF3"/>
    <w:rsid w:val="00CD5F4F"/>
    <w:rsid w:val="00CD628F"/>
    <w:rsid w:val="00CD6340"/>
    <w:rsid w:val="00CD63B4"/>
    <w:rsid w:val="00CD6571"/>
    <w:rsid w:val="00CD6B65"/>
    <w:rsid w:val="00CD6C29"/>
    <w:rsid w:val="00CD6E4B"/>
    <w:rsid w:val="00CD7408"/>
    <w:rsid w:val="00CD745D"/>
    <w:rsid w:val="00CE01B0"/>
    <w:rsid w:val="00CE03AB"/>
    <w:rsid w:val="00CE062D"/>
    <w:rsid w:val="00CE09D9"/>
    <w:rsid w:val="00CE0A26"/>
    <w:rsid w:val="00CE0C55"/>
    <w:rsid w:val="00CE1276"/>
    <w:rsid w:val="00CE142E"/>
    <w:rsid w:val="00CE142F"/>
    <w:rsid w:val="00CE1590"/>
    <w:rsid w:val="00CE15B3"/>
    <w:rsid w:val="00CE1600"/>
    <w:rsid w:val="00CE22A5"/>
    <w:rsid w:val="00CE2804"/>
    <w:rsid w:val="00CE28D5"/>
    <w:rsid w:val="00CE2C95"/>
    <w:rsid w:val="00CE3373"/>
    <w:rsid w:val="00CE37E2"/>
    <w:rsid w:val="00CE3A48"/>
    <w:rsid w:val="00CE3FD8"/>
    <w:rsid w:val="00CE42CB"/>
    <w:rsid w:val="00CE4619"/>
    <w:rsid w:val="00CE4A9E"/>
    <w:rsid w:val="00CE4E3B"/>
    <w:rsid w:val="00CE4F57"/>
    <w:rsid w:val="00CE5105"/>
    <w:rsid w:val="00CE5152"/>
    <w:rsid w:val="00CE5208"/>
    <w:rsid w:val="00CE5828"/>
    <w:rsid w:val="00CE5931"/>
    <w:rsid w:val="00CE5C4E"/>
    <w:rsid w:val="00CE6063"/>
    <w:rsid w:val="00CE6092"/>
    <w:rsid w:val="00CE6171"/>
    <w:rsid w:val="00CE687A"/>
    <w:rsid w:val="00CE6AD1"/>
    <w:rsid w:val="00CE6B6B"/>
    <w:rsid w:val="00CE767F"/>
    <w:rsid w:val="00CE7ABB"/>
    <w:rsid w:val="00CE7ADD"/>
    <w:rsid w:val="00CE7B01"/>
    <w:rsid w:val="00CE7DD5"/>
    <w:rsid w:val="00CF03FC"/>
    <w:rsid w:val="00CF04DE"/>
    <w:rsid w:val="00CF09EB"/>
    <w:rsid w:val="00CF1174"/>
    <w:rsid w:val="00CF13B0"/>
    <w:rsid w:val="00CF1B8A"/>
    <w:rsid w:val="00CF1EFE"/>
    <w:rsid w:val="00CF2140"/>
    <w:rsid w:val="00CF23DB"/>
    <w:rsid w:val="00CF24A3"/>
    <w:rsid w:val="00CF2525"/>
    <w:rsid w:val="00CF3028"/>
    <w:rsid w:val="00CF3156"/>
    <w:rsid w:val="00CF32B7"/>
    <w:rsid w:val="00CF345C"/>
    <w:rsid w:val="00CF364F"/>
    <w:rsid w:val="00CF36E0"/>
    <w:rsid w:val="00CF38F8"/>
    <w:rsid w:val="00CF3E48"/>
    <w:rsid w:val="00CF41DE"/>
    <w:rsid w:val="00CF43A1"/>
    <w:rsid w:val="00CF4633"/>
    <w:rsid w:val="00CF5368"/>
    <w:rsid w:val="00CF5C84"/>
    <w:rsid w:val="00CF6414"/>
    <w:rsid w:val="00CF7200"/>
    <w:rsid w:val="00CF7489"/>
    <w:rsid w:val="00CF7592"/>
    <w:rsid w:val="00CF7CFD"/>
    <w:rsid w:val="00CF7FCC"/>
    <w:rsid w:val="00D001A6"/>
    <w:rsid w:val="00D006D0"/>
    <w:rsid w:val="00D00968"/>
    <w:rsid w:val="00D009A7"/>
    <w:rsid w:val="00D00E92"/>
    <w:rsid w:val="00D014E9"/>
    <w:rsid w:val="00D01507"/>
    <w:rsid w:val="00D0179E"/>
    <w:rsid w:val="00D018F4"/>
    <w:rsid w:val="00D01D98"/>
    <w:rsid w:val="00D0203E"/>
    <w:rsid w:val="00D0278B"/>
    <w:rsid w:val="00D0284B"/>
    <w:rsid w:val="00D02CA0"/>
    <w:rsid w:val="00D02CA2"/>
    <w:rsid w:val="00D02D4B"/>
    <w:rsid w:val="00D02E86"/>
    <w:rsid w:val="00D03807"/>
    <w:rsid w:val="00D039B4"/>
    <w:rsid w:val="00D03D07"/>
    <w:rsid w:val="00D03E6A"/>
    <w:rsid w:val="00D04273"/>
    <w:rsid w:val="00D045D4"/>
    <w:rsid w:val="00D04B66"/>
    <w:rsid w:val="00D04ECD"/>
    <w:rsid w:val="00D05F1A"/>
    <w:rsid w:val="00D05F9A"/>
    <w:rsid w:val="00D060B0"/>
    <w:rsid w:val="00D06397"/>
    <w:rsid w:val="00D064D3"/>
    <w:rsid w:val="00D066BD"/>
    <w:rsid w:val="00D0678A"/>
    <w:rsid w:val="00D06DEE"/>
    <w:rsid w:val="00D06FCC"/>
    <w:rsid w:val="00D076B3"/>
    <w:rsid w:val="00D07FDB"/>
    <w:rsid w:val="00D1016E"/>
    <w:rsid w:val="00D10814"/>
    <w:rsid w:val="00D10ACA"/>
    <w:rsid w:val="00D10DD8"/>
    <w:rsid w:val="00D1153B"/>
    <w:rsid w:val="00D117A0"/>
    <w:rsid w:val="00D11858"/>
    <w:rsid w:val="00D1213E"/>
    <w:rsid w:val="00D124D2"/>
    <w:rsid w:val="00D124E0"/>
    <w:rsid w:val="00D12AB1"/>
    <w:rsid w:val="00D12E43"/>
    <w:rsid w:val="00D12E6E"/>
    <w:rsid w:val="00D12EE9"/>
    <w:rsid w:val="00D130D5"/>
    <w:rsid w:val="00D1337E"/>
    <w:rsid w:val="00D13578"/>
    <w:rsid w:val="00D1419C"/>
    <w:rsid w:val="00D14FF2"/>
    <w:rsid w:val="00D1512D"/>
    <w:rsid w:val="00D15881"/>
    <w:rsid w:val="00D15EFA"/>
    <w:rsid w:val="00D16632"/>
    <w:rsid w:val="00D16775"/>
    <w:rsid w:val="00D16A76"/>
    <w:rsid w:val="00D173A2"/>
    <w:rsid w:val="00D178B2"/>
    <w:rsid w:val="00D17D52"/>
    <w:rsid w:val="00D20904"/>
    <w:rsid w:val="00D2096C"/>
    <w:rsid w:val="00D20F27"/>
    <w:rsid w:val="00D20F83"/>
    <w:rsid w:val="00D217D0"/>
    <w:rsid w:val="00D223CB"/>
    <w:rsid w:val="00D22BE5"/>
    <w:rsid w:val="00D23551"/>
    <w:rsid w:val="00D239F3"/>
    <w:rsid w:val="00D23FC2"/>
    <w:rsid w:val="00D24234"/>
    <w:rsid w:val="00D242FC"/>
    <w:rsid w:val="00D24424"/>
    <w:rsid w:val="00D24717"/>
    <w:rsid w:val="00D2474D"/>
    <w:rsid w:val="00D24969"/>
    <w:rsid w:val="00D24EB3"/>
    <w:rsid w:val="00D25034"/>
    <w:rsid w:val="00D25082"/>
    <w:rsid w:val="00D25452"/>
    <w:rsid w:val="00D255EE"/>
    <w:rsid w:val="00D26593"/>
    <w:rsid w:val="00D268E5"/>
    <w:rsid w:val="00D27D25"/>
    <w:rsid w:val="00D3031F"/>
    <w:rsid w:val="00D3060D"/>
    <w:rsid w:val="00D30B73"/>
    <w:rsid w:val="00D30FB5"/>
    <w:rsid w:val="00D311C6"/>
    <w:rsid w:val="00D31447"/>
    <w:rsid w:val="00D316AB"/>
    <w:rsid w:val="00D3185A"/>
    <w:rsid w:val="00D31B05"/>
    <w:rsid w:val="00D31B5D"/>
    <w:rsid w:val="00D31EB6"/>
    <w:rsid w:val="00D3208F"/>
    <w:rsid w:val="00D3264B"/>
    <w:rsid w:val="00D32861"/>
    <w:rsid w:val="00D32C20"/>
    <w:rsid w:val="00D32C24"/>
    <w:rsid w:val="00D32E63"/>
    <w:rsid w:val="00D32EC3"/>
    <w:rsid w:val="00D33391"/>
    <w:rsid w:val="00D3381D"/>
    <w:rsid w:val="00D339D5"/>
    <w:rsid w:val="00D33A1D"/>
    <w:rsid w:val="00D33C15"/>
    <w:rsid w:val="00D33CBB"/>
    <w:rsid w:val="00D340C4"/>
    <w:rsid w:val="00D34688"/>
    <w:rsid w:val="00D347AE"/>
    <w:rsid w:val="00D348D2"/>
    <w:rsid w:val="00D349D0"/>
    <w:rsid w:val="00D34D61"/>
    <w:rsid w:val="00D34E06"/>
    <w:rsid w:val="00D3542A"/>
    <w:rsid w:val="00D35C57"/>
    <w:rsid w:val="00D36A8B"/>
    <w:rsid w:val="00D36F52"/>
    <w:rsid w:val="00D36FA3"/>
    <w:rsid w:val="00D373F2"/>
    <w:rsid w:val="00D37949"/>
    <w:rsid w:val="00D37DD9"/>
    <w:rsid w:val="00D40066"/>
    <w:rsid w:val="00D40276"/>
    <w:rsid w:val="00D403B2"/>
    <w:rsid w:val="00D405A0"/>
    <w:rsid w:val="00D408C9"/>
    <w:rsid w:val="00D40965"/>
    <w:rsid w:val="00D41364"/>
    <w:rsid w:val="00D4168C"/>
    <w:rsid w:val="00D41DA7"/>
    <w:rsid w:val="00D423D7"/>
    <w:rsid w:val="00D42CC4"/>
    <w:rsid w:val="00D42D5F"/>
    <w:rsid w:val="00D42E8A"/>
    <w:rsid w:val="00D431DB"/>
    <w:rsid w:val="00D433D0"/>
    <w:rsid w:val="00D437CD"/>
    <w:rsid w:val="00D43B1C"/>
    <w:rsid w:val="00D43C01"/>
    <w:rsid w:val="00D444CB"/>
    <w:rsid w:val="00D44788"/>
    <w:rsid w:val="00D44A11"/>
    <w:rsid w:val="00D44D08"/>
    <w:rsid w:val="00D4577C"/>
    <w:rsid w:val="00D46B74"/>
    <w:rsid w:val="00D46D51"/>
    <w:rsid w:val="00D46DDE"/>
    <w:rsid w:val="00D46DFA"/>
    <w:rsid w:val="00D46F7E"/>
    <w:rsid w:val="00D47049"/>
    <w:rsid w:val="00D500E1"/>
    <w:rsid w:val="00D5018D"/>
    <w:rsid w:val="00D502EB"/>
    <w:rsid w:val="00D505BB"/>
    <w:rsid w:val="00D507F9"/>
    <w:rsid w:val="00D508CA"/>
    <w:rsid w:val="00D509E6"/>
    <w:rsid w:val="00D50F52"/>
    <w:rsid w:val="00D51003"/>
    <w:rsid w:val="00D5105F"/>
    <w:rsid w:val="00D5129F"/>
    <w:rsid w:val="00D51395"/>
    <w:rsid w:val="00D51B92"/>
    <w:rsid w:val="00D5203F"/>
    <w:rsid w:val="00D520CF"/>
    <w:rsid w:val="00D520F9"/>
    <w:rsid w:val="00D52CB3"/>
    <w:rsid w:val="00D52D54"/>
    <w:rsid w:val="00D5309D"/>
    <w:rsid w:val="00D53C3A"/>
    <w:rsid w:val="00D53F60"/>
    <w:rsid w:val="00D5415E"/>
    <w:rsid w:val="00D54265"/>
    <w:rsid w:val="00D543C6"/>
    <w:rsid w:val="00D5443E"/>
    <w:rsid w:val="00D547AD"/>
    <w:rsid w:val="00D54D2A"/>
    <w:rsid w:val="00D54F50"/>
    <w:rsid w:val="00D55574"/>
    <w:rsid w:val="00D5577D"/>
    <w:rsid w:val="00D5585C"/>
    <w:rsid w:val="00D55F8A"/>
    <w:rsid w:val="00D561DC"/>
    <w:rsid w:val="00D5626E"/>
    <w:rsid w:val="00D564DE"/>
    <w:rsid w:val="00D566AE"/>
    <w:rsid w:val="00D568DF"/>
    <w:rsid w:val="00D56A5A"/>
    <w:rsid w:val="00D5718C"/>
    <w:rsid w:val="00D57579"/>
    <w:rsid w:val="00D6091D"/>
    <w:rsid w:val="00D60AFA"/>
    <w:rsid w:val="00D60CA0"/>
    <w:rsid w:val="00D61C27"/>
    <w:rsid w:val="00D61F43"/>
    <w:rsid w:val="00D62036"/>
    <w:rsid w:val="00D62160"/>
    <w:rsid w:val="00D6241A"/>
    <w:rsid w:val="00D62A29"/>
    <w:rsid w:val="00D62A57"/>
    <w:rsid w:val="00D62A79"/>
    <w:rsid w:val="00D62BEB"/>
    <w:rsid w:val="00D62FA6"/>
    <w:rsid w:val="00D630D5"/>
    <w:rsid w:val="00D6319E"/>
    <w:rsid w:val="00D6330C"/>
    <w:rsid w:val="00D63381"/>
    <w:rsid w:val="00D640BC"/>
    <w:rsid w:val="00D643C6"/>
    <w:rsid w:val="00D64496"/>
    <w:rsid w:val="00D64501"/>
    <w:rsid w:val="00D65813"/>
    <w:rsid w:val="00D65AAC"/>
    <w:rsid w:val="00D65B00"/>
    <w:rsid w:val="00D65DD6"/>
    <w:rsid w:val="00D66AB7"/>
    <w:rsid w:val="00D66B83"/>
    <w:rsid w:val="00D66F02"/>
    <w:rsid w:val="00D67198"/>
    <w:rsid w:val="00D6737C"/>
    <w:rsid w:val="00D677A5"/>
    <w:rsid w:val="00D7063B"/>
    <w:rsid w:val="00D70C39"/>
    <w:rsid w:val="00D70CD9"/>
    <w:rsid w:val="00D70DCC"/>
    <w:rsid w:val="00D70F15"/>
    <w:rsid w:val="00D70FF5"/>
    <w:rsid w:val="00D71740"/>
    <w:rsid w:val="00D7178C"/>
    <w:rsid w:val="00D71B73"/>
    <w:rsid w:val="00D722C8"/>
    <w:rsid w:val="00D722CF"/>
    <w:rsid w:val="00D7257B"/>
    <w:rsid w:val="00D72A4C"/>
    <w:rsid w:val="00D72B96"/>
    <w:rsid w:val="00D73087"/>
    <w:rsid w:val="00D7363A"/>
    <w:rsid w:val="00D73733"/>
    <w:rsid w:val="00D73AD2"/>
    <w:rsid w:val="00D73CDC"/>
    <w:rsid w:val="00D73E5B"/>
    <w:rsid w:val="00D7424F"/>
    <w:rsid w:val="00D74424"/>
    <w:rsid w:val="00D74699"/>
    <w:rsid w:val="00D74987"/>
    <w:rsid w:val="00D749CA"/>
    <w:rsid w:val="00D74A96"/>
    <w:rsid w:val="00D74CD0"/>
    <w:rsid w:val="00D74E90"/>
    <w:rsid w:val="00D75152"/>
    <w:rsid w:val="00D75311"/>
    <w:rsid w:val="00D75791"/>
    <w:rsid w:val="00D75A98"/>
    <w:rsid w:val="00D75B6B"/>
    <w:rsid w:val="00D75E1D"/>
    <w:rsid w:val="00D76046"/>
    <w:rsid w:val="00D76287"/>
    <w:rsid w:val="00D7659A"/>
    <w:rsid w:val="00D77478"/>
    <w:rsid w:val="00D77709"/>
    <w:rsid w:val="00D77CD8"/>
    <w:rsid w:val="00D77EAA"/>
    <w:rsid w:val="00D80779"/>
    <w:rsid w:val="00D80A1E"/>
    <w:rsid w:val="00D81280"/>
    <w:rsid w:val="00D81348"/>
    <w:rsid w:val="00D82471"/>
    <w:rsid w:val="00D8264D"/>
    <w:rsid w:val="00D82A45"/>
    <w:rsid w:val="00D82B86"/>
    <w:rsid w:val="00D832A8"/>
    <w:rsid w:val="00D83308"/>
    <w:rsid w:val="00D83361"/>
    <w:rsid w:val="00D8341E"/>
    <w:rsid w:val="00D83BB5"/>
    <w:rsid w:val="00D841D0"/>
    <w:rsid w:val="00D84253"/>
    <w:rsid w:val="00D84E1F"/>
    <w:rsid w:val="00D8524C"/>
    <w:rsid w:val="00D85A2C"/>
    <w:rsid w:val="00D85B48"/>
    <w:rsid w:val="00D8623F"/>
    <w:rsid w:val="00D8662D"/>
    <w:rsid w:val="00D8676A"/>
    <w:rsid w:val="00D869B6"/>
    <w:rsid w:val="00D86B9E"/>
    <w:rsid w:val="00D875F9"/>
    <w:rsid w:val="00D8776F"/>
    <w:rsid w:val="00D877E5"/>
    <w:rsid w:val="00D87864"/>
    <w:rsid w:val="00D87A56"/>
    <w:rsid w:val="00D87C59"/>
    <w:rsid w:val="00D87DB7"/>
    <w:rsid w:val="00D907A2"/>
    <w:rsid w:val="00D909B9"/>
    <w:rsid w:val="00D90DD1"/>
    <w:rsid w:val="00D90F1F"/>
    <w:rsid w:val="00D9103C"/>
    <w:rsid w:val="00D910A8"/>
    <w:rsid w:val="00D92310"/>
    <w:rsid w:val="00D927ED"/>
    <w:rsid w:val="00D92958"/>
    <w:rsid w:val="00D9296C"/>
    <w:rsid w:val="00D9323E"/>
    <w:rsid w:val="00D933FD"/>
    <w:rsid w:val="00D93744"/>
    <w:rsid w:val="00D93AE0"/>
    <w:rsid w:val="00D93CFA"/>
    <w:rsid w:val="00D9437C"/>
    <w:rsid w:val="00D9473C"/>
    <w:rsid w:val="00D94755"/>
    <w:rsid w:val="00D948A1"/>
    <w:rsid w:val="00D94B63"/>
    <w:rsid w:val="00D95950"/>
    <w:rsid w:val="00D95A52"/>
    <w:rsid w:val="00D95D9F"/>
    <w:rsid w:val="00D95F13"/>
    <w:rsid w:val="00D96297"/>
    <w:rsid w:val="00D962DA"/>
    <w:rsid w:val="00D9665A"/>
    <w:rsid w:val="00D968E5"/>
    <w:rsid w:val="00D96E92"/>
    <w:rsid w:val="00D96F9C"/>
    <w:rsid w:val="00D96FDB"/>
    <w:rsid w:val="00D9750C"/>
    <w:rsid w:val="00D976AC"/>
    <w:rsid w:val="00D97708"/>
    <w:rsid w:val="00D97722"/>
    <w:rsid w:val="00D9779D"/>
    <w:rsid w:val="00D97D0A"/>
    <w:rsid w:val="00D97D4B"/>
    <w:rsid w:val="00DA0020"/>
    <w:rsid w:val="00DA0359"/>
    <w:rsid w:val="00DA0603"/>
    <w:rsid w:val="00DA0A79"/>
    <w:rsid w:val="00DA0BAD"/>
    <w:rsid w:val="00DA0DB1"/>
    <w:rsid w:val="00DA14B1"/>
    <w:rsid w:val="00DA2278"/>
    <w:rsid w:val="00DA22C6"/>
    <w:rsid w:val="00DA2676"/>
    <w:rsid w:val="00DA3275"/>
    <w:rsid w:val="00DA353E"/>
    <w:rsid w:val="00DA380E"/>
    <w:rsid w:val="00DA3B40"/>
    <w:rsid w:val="00DA3CA8"/>
    <w:rsid w:val="00DA4100"/>
    <w:rsid w:val="00DA44F2"/>
    <w:rsid w:val="00DA46D1"/>
    <w:rsid w:val="00DA49BA"/>
    <w:rsid w:val="00DA4A99"/>
    <w:rsid w:val="00DA50EC"/>
    <w:rsid w:val="00DA5729"/>
    <w:rsid w:val="00DA5A13"/>
    <w:rsid w:val="00DA5B1A"/>
    <w:rsid w:val="00DA65D6"/>
    <w:rsid w:val="00DA6885"/>
    <w:rsid w:val="00DA6958"/>
    <w:rsid w:val="00DA6A9E"/>
    <w:rsid w:val="00DA6C71"/>
    <w:rsid w:val="00DA6DAE"/>
    <w:rsid w:val="00DA7124"/>
    <w:rsid w:val="00DA721E"/>
    <w:rsid w:val="00DA788B"/>
    <w:rsid w:val="00DA78B5"/>
    <w:rsid w:val="00DA7E78"/>
    <w:rsid w:val="00DB000C"/>
    <w:rsid w:val="00DB02BC"/>
    <w:rsid w:val="00DB02D2"/>
    <w:rsid w:val="00DB04C1"/>
    <w:rsid w:val="00DB05BE"/>
    <w:rsid w:val="00DB069F"/>
    <w:rsid w:val="00DB07A3"/>
    <w:rsid w:val="00DB0BBF"/>
    <w:rsid w:val="00DB0C38"/>
    <w:rsid w:val="00DB0D76"/>
    <w:rsid w:val="00DB1C3D"/>
    <w:rsid w:val="00DB227A"/>
    <w:rsid w:val="00DB2562"/>
    <w:rsid w:val="00DB2836"/>
    <w:rsid w:val="00DB29FB"/>
    <w:rsid w:val="00DB2E8A"/>
    <w:rsid w:val="00DB32C1"/>
    <w:rsid w:val="00DB34E0"/>
    <w:rsid w:val="00DB3A0C"/>
    <w:rsid w:val="00DB3AF1"/>
    <w:rsid w:val="00DB3CCC"/>
    <w:rsid w:val="00DB3D95"/>
    <w:rsid w:val="00DB40A6"/>
    <w:rsid w:val="00DB44F0"/>
    <w:rsid w:val="00DB48BE"/>
    <w:rsid w:val="00DB492E"/>
    <w:rsid w:val="00DB4A5C"/>
    <w:rsid w:val="00DB523C"/>
    <w:rsid w:val="00DB541D"/>
    <w:rsid w:val="00DB5444"/>
    <w:rsid w:val="00DB54C1"/>
    <w:rsid w:val="00DB580A"/>
    <w:rsid w:val="00DB584D"/>
    <w:rsid w:val="00DB5DE9"/>
    <w:rsid w:val="00DB63AC"/>
    <w:rsid w:val="00DB651E"/>
    <w:rsid w:val="00DB69BD"/>
    <w:rsid w:val="00DB6CCF"/>
    <w:rsid w:val="00DB7489"/>
    <w:rsid w:val="00DB7580"/>
    <w:rsid w:val="00DB7922"/>
    <w:rsid w:val="00DB7B5B"/>
    <w:rsid w:val="00DB7F24"/>
    <w:rsid w:val="00DB7FAC"/>
    <w:rsid w:val="00DB7FBA"/>
    <w:rsid w:val="00DC006E"/>
    <w:rsid w:val="00DC01D8"/>
    <w:rsid w:val="00DC03BC"/>
    <w:rsid w:val="00DC0C54"/>
    <w:rsid w:val="00DC0CF9"/>
    <w:rsid w:val="00DC0DC3"/>
    <w:rsid w:val="00DC1323"/>
    <w:rsid w:val="00DC137E"/>
    <w:rsid w:val="00DC1837"/>
    <w:rsid w:val="00DC1969"/>
    <w:rsid w:val="00DC206C"/>
    <w:rsid w:val="00DC2107"/>
    <w:rsid w:val="00DC24CE"/>
    <w:rsid w:val="00DC24E0"/>
    <w:rsid w:val="00DC280C"/>
    <w:rsid w:val="00DC2BE0"/>
    <w:rsid w:val="00DC3852"/>
    <w:rsid w:val="00DC3A13"/>
    <w:rsid w:val="00DC3F2E"/>
    <w:rsid w:val="00DC3F95"/>
    <w:rsid w:val="00DC4060"/>
    <w:rsid w:val="00DC4194"/>
    <w:rsid w:val="00DC4195"/>
    <w:rsid w:val="00DC44FA"/>
    <w:rsid w:val="00DC48EB"/>
    <w:rsid w:val="00DC4C5A"/>
    <w:rsid w:val="00DC4CB0"/>
    <w:rsid w:val="00DC5589"/>
    <w:rsid w:val="00DC568D"/>
    <w:rsid w:val="00DC5B69"/>
    <w:rsid w:val="00DC5C1F"/>
    <w:rsid w:val="00DC5E4D"/>
    <w:rsid w:val="00DC64F0"/>
    <w:rsid w:val="00DC6AC0"/>
    <w:rsid w:val="00DC714F"/>
    <w:rsid w:val="00DC73BC"/>
    <w:rsid w:val="00DC78C1"/>
    <w:rsid w:val="00DC78CB"/>
    <w:rsid w:val="00DC7E50"/>
    <w:rsid w:val="00DD0176"/>
    <w:rsid w:val="00DD0905"/>
    <w:rsid w:val="00DD1433"/>
    <w:rsid w:val="00DD1645"/>
    <w:rsid w:val="00DD1687"/>
    <w:rsid w:val="00DD1D8B"/>
    <w:rsid w:val="00DD1D9E"/>
    <w:rsid w:val="00DD2334"/>
    <w:rsid w:val="00DD26CF"/>
    <w:rsid w:val="00DD29DA"/>
    <w:rsid w:val="00DD2A81"/>
    <w:rsid w:val="00DD2B5B"/>
    <w:rsid w:val="00DD2C3F"/>
    <w:rsid w:val="00DD2DE7"/>
    <w:rsid w:val="00DD2E11"/>
    <w:rsid w:val="00DD2E77"/>
    <w:rsid w:val="00DD34DF"/>
    <w:rsid w:val="00DD34EC"/>
    <w:rsid w:val="00DD352F"/>
    <w:rsid w:val="00DD3846"/>
    <w:rsid w:val="00DD3E95"/>
    <w:rsid w:val="00DD3FDF"/>
    <w:rsid w:val="00DD42EC"/>
    <w:rsid w:val="00DD483B"/>
    <w:rsid w:val="00DD4A18"/>
    <w:rsid w:val="00DD4B8B"/>
    <w:rsid w:val="00DD4CBE"/>
    <w:rsid w:val="00DD4E60"/>
    <w:rsid w:val="00DD503F"/>
    <w:rsid w:val="00DD52B2"/>
    <w:rsid w:val="00DD5860"/>
    <w:rsid w:val="00DD5B78"/>
    <w:rsid w:val="00DD69A4"/>
    <w:rsid w:val="00DD6E1F"/>
    <w:rsid w:val="00DD6F36"/>
    <w:rsid w:val="00DD7416"/>
    <w:rsid w:val="00DD75C0"/>
    <w:rsid w:val="00DD7A09"/>
    <w:rsid w:val="00DE01DE"/>
    <w:rsid w:val="00DE02A9"/>
    <w:rsid w:val="00DE0661"/>
    <w:rsid w:val="00DE0727"/>
    <w:rsid w:val="00DE1102"/>
    <w:rsid w:val="00DE1174"/>
    <w:rsid w:val="00DE1906"/>
    <w:rsid w:val="00DE236C"/>
    <w:rsid w:val="00DE24E2"/>
    <w:rsid w:val="00DE2791"/>
    <w:rsid w:val="00DE2F2C"/>
    <w:rsid w:val="00DE2F59"/>
    <w:rsid w:val="00DE31A9"/>
    <w:rsid w:val="00DE354F"/>
    <w:rsid w:val="00DE35E3"/>
    <w:rsid w:val="00DE3637"/>
    <w:rsid w:val="00DE39FE"/>
    <w:rsid w:val="00DE4060"/>
    <w:rsid w:val="00DE45DF"/>
    <w:rsid w:val="00DE47F1"/>
    <w:rsid w:val="00DE49C7"/>
    <w:rsid w:val="00DE596F"/>
    <w:rsid w:val="00DE5FBB"/>
    <w:rsid w:val="00DE60D8"/>
    <w:rsid w:val="00DE6354"/>
    <w:rsid w:val="00DE66A8"/>
    <w:rsid w:val="00DE68D8"/>
    <w:rsid w:val="00DE69CA"/>
    <w:rsid w:val="00DE6DAB"/>
    <w:rsid w:val="00DE725C"/>
    <w:rsid w:val="00DE742F"/>
    <w:rsid w:val="00DE75FD"/>
    <w:rsid w:val="00DE784A"/>
    <w:rsid w:val="00DE7964"/>
    <w:rsid w:val="00DF0013"/>
    <w:rsid w:val="00DF08A4"/>
    <w:rsid w:val="00DF09FA"/>
    <w:rsid w:val="00DF0A7B"/>
    <w:rsid w:val="00DF1359"/>
    <w:rsid w:val="00DF14B5"/>
    <w:rsid w:val="00DF1B13"/>
    <w:rsid w:val="00DF1CF3"/>
    <w:rsid w:val="00DF3585"/>
    <w:rsid w:val="00DF36BA"/>
    <w:rsid w:val="00DF38CD"/>
    <w:rsid w:val="00DF3A57"/>
    <w:rsid w:val="00DF3CD5"/>
    <w:rsid w:val="00DF4BFA"/>
    <w:rsid w:val="00DF4F64"/>
    <w:rsid w:val="00DF5D61"/>
    <w:rsid w:val="00DF62B1"/>
    <w:rsid w:val="00DF6527"/>
    <w:rsid w:val="00DF655D"/>
    <w:rsid w:val="00DF6EDD"/>
    <w:rsid w:val="00DF7138"/>
    <w:rsid w:val="00DF725C"/>
    <w:rsid w:val="00DF79E9"/>
    <w:rsid w:val="00DF7C0E"/>
    <w:rsid w:val="00DF7CA8"/>
    <w:rsid w:val="00E00111"/>
    <w:rsid w:val="00E0044A"/>
    <w:rsid w:val="00E004B8"/>
    <w:rsid w:val="00E00956"/>
    <w:rsid w:val="00E00F94"/>
    <w:rsid w:val="00E00FCE"/>
    <w:rsid w:val="00E014B2"/>
    <w:rsid w:val="00E015DF"/>
    <w:rsid w:val="00E018D1"/>
    <w:rsid w:val="00E01ADA"/>
    <w:rsid w:val="00E01BA5"/>
    <w:rsid w:val="00E0211E"/>
    <w:rsid w:val="00E02156"/>
    <w:rsid w:val="00E02349"/>
    <w:rsid w:val="00E03373"/>
    <w:rsid w:val="00E03594"/>
    <w:rsid w:val="00E03F6D"/>
    <w:rsid w:val="00E04702"/>
    <w:rsid w:val="00E049DD"/>
    <w:rsid w:val="00E04E03"/>
    <w:rsid w:val="00E0519D"/>
    <w:rsid w:val="00E053F7"/>
    <w:rsid w:val="00E05857"/>
    <w:rsid w:val="00E0589A"/>
    <w:rsid w:val="00E059C6"/>
    <w:rsid w:val="00E05D19"/>
    <w:rsid w:val="00E05E9C"/>
    <w:rsid w:val="00E05F53"/>
    <w:rsid w:val="00E06328"/>
    <w:rsid w:val="00E069FA"/>
    <w:rsid w:val="00E06BB4"/>
    <w:rsid w:val="00E07282"/>
    <w:rsid w:val="00E075A5"/>
    <w:rsid w:val="00E077CB"/>
    <w:rsid w:val="00E0790D"/>
    <w:rsid w:val="00E07B51"/>
    <w:rsid w:val="00E10014"/>
    <w:rsid w:val="00E103FE"/>
    <w:rsid w:val="00E10550"/>
    <w:rsid w:val="00E105B4"/>
    <w:rsid w:val="00E10787"/>
    <w:rsid w:val="00E10E9B"/>
    <w:rsid w:val="00E10EEC"/>
    <w:rsid w:val="00E11525"/>
    <w:rsid w:val="00E11788"/>
    <w:rsid w:val="00E11C1C"/>
    <w:rsid w:val="00E11C4D"/>
    <w:rsid w:val="00E11EFA"/>
    <w:rsid w:val="00E11F2D"/>
    <w:rsid w:val="00E12011"/>
    <w:rsid w:val="00E12D8F"/>
    <w:rsid w:val="00E12F64"/>
    <w:rsid w:val="00E13C7B"/>
    <w:rsid w:val="00E140EA"/>
    <w:rsid w:val="00E1479B"/>
    <w:rsid w:val="00E14A12"/>
    <w:rsid w:val="00E14AD7"/>
    <w:rsid w:val="00E14D55"/>
    <w:rsid w:val="00E14F00"/>
    <w:rsid w:val="00E15171"/>
    <w:rsid w:val="00E1631E"/>
    <w:rsid w:val="00E164CB"/>
    <w:rsid w:val="00E165DB"/>
    <w:rsid w:val="00E17279"/>
    <w:rsid w:val="00E1733D"/>
    <w:rsid w:val="00E174F2"/>
    <w:rsid w:val="00E17509"/>
    <w:rsid w:val="00E1754B"/>
    <w:rsid w:val="00E178CC"/>
    <w:rsid w:val="00E17BC1"/>
    <w:rsid w:val="00E17BC9"/>
    <w:rsid w:val="00E200B3"/>
    <w:rsid w:val="00E2044E"/>
    <w:rsid w:val="00E2085D"/>
    <w:rsid w:val="00E20EC8"/>
    <w:rsid w:val="00E211D0"/>
    <w:rsid w:val="00E2156E"/>
    <w:rsid w:val="00E215F8"/>
    <w:rsid w:val="00E21A98"/>
    <w:rsid w:val="00E21ED3"/>
    <w:rsid w:val="00E2333D"/>
    <w:rsid w:val="00E2368B"/>
    <w:rsid w:val="00E23A7C"/>
    <w:rsid w:val="00E23E6D"/>
    <w:rsid w:val="00E25117"/>
    <w:rsid w:val="00E2515B"/>
    <w:rsid w:val="00E252A6"/>
    <w:rsid w:val="00E25332"/>
    <w:rsid w:val="00E259A7"/>
    <w:rsid w:val="00E25BBE"/>
    <w:rsid w:val="00E25F3D"/>
    <w:rsid w:val="00E26836"/>
    <w:rsid w:val="00E26A26"/>
    <w:rsid w:val="00E2723E"/>
    <w:rsid w:val="00E27383"/>
    <w:rsid w:val="00E27508"/>
    <w:rsid w:val="00E2780B"/>
    <w:rsid w:val="00E27DCF"/>
    <w:rsid w:val="00E27F74"/>
    <w:rsid w:val="00E301D4"/>
    <w:rsid w:val="00E303C6"/>
    <w:rsid w:val="00E305A9"/>
    <w:rsid w:val="00E30850"/>
    <w:rsid w:val="00E30F6A"/>
    <w:rsid w:val="00E3109F"/>
    <w:rsid w:val="00E315B3"/>
    <w:rsid w:val="00E316F5"/>
    <w:rsid w:val="00E318BD"/>
    <w:rsid w:val="00E318C0"/>
    <w:rsid w:val="00E319E7"/>
    <w:rsid w:val="00E31CF8"/>
    <w:rsid w:val="00E31E34"/>
    <w:rsid w:val="00E32086"/>
    <w:rsid w:val="00E32511"/>
    <w:rsid w:val="00E32D28"/>
    <w:rsid w:val="00E32D7F"/>
    <w:rsid w:val="00E32FB7"/>
    <w:rsid w:val="00E3372A"/>
    <w:rsid w:val="00E3399B"/>
    <w:rsid w:val="00E33BC3"/>
    <w:rsid w:val="00E33D3C"/>
    <w:rsid w:val="00E33ED9"/>
    <w:rsid w:val="00E347BB"/>
    <w:rsid w:val="00E34A60"/>
    <w:rsid w:val="00E34C63"/>
    <w:rsid w:val="00E34FBE"/>
    <w:rsid w:val="00E35109"/>
    <w:rsid w:val="00E358A4"/>
    <w:rsid w:val="00E35B43"/>
    <w:rsid w:val="00E35D26"/>
    <w:rsid w:val="00E35F3F"/>
    <w:rsid w:val="00E35FBE"/>
    <w:rsid w:val="00E3606A"/>
    <w:rsid w:val="00E36397"/>
    <w:rsid w:val="00E364E4"/>
    <w:rsid w:val="00E365CE"/>
    <w:rsid w:val="00E36834"/>
    <w:rsid w:val="00E36E65"/>
    <w:rsid w:val="00E36FEC"/>
    <w:rsid w:val="00E372B2"/>
    <w:rsid w:val="00E37367"/>
    <w:rsid w:val="00E37739"/>
    <w:rsid w:val="00E3798C"/>
    <w:rsid w:val="00E37DF8"/>
    <w:rsid w:val="00E37EDA"/>
    <w:rsid w:val="00E40D0F"/>
    <w:rsid w:val="00E413DB"/>
    <w:rsid w:val="00E4166D"/>
    <w:rsid w:val="00E41CA3"/>
    <w:rsid w:val="00E41E19"/>
    <w:rsid w:val="00E41F88"/>
    <w:rsid w:val="00E42D93"/>
    <w:rsid w:val="00E43004"/>
    <w:rsid w:val="00E43C9C"/>
    <w:rsid w:val="00E4406E"/>
    <w:rsid w:val="00E447D0"/>
    <w:rsid w:val="00E44E53"/>
    <w:rsid w:val="00E44F86"/>
    <w:rsid w:val="00E45205"/>
    <w:rsid w:val="00E455CB"/>
    <w:rsid w:val="00E4594D"/>
    <w:rsid w:val="00E46109"/>
    <w:rsid w:val="00E46346"/>
    <w:rsid w:val="00E463CE"/>
    <w:rsid w:val="00E4651E"/>
    <w:rsid w:val="00E4657A"/>
    <w:rsid w:val="00E4690D"/>
    <w:rsid w:val="00E46D55"/>
    <w:rsid w:val="00E470DC"/>
    <w:rsid w:val="00E474CC"/>
    <w:rsid w:val="00E476C7"/>
    <w:rsid w:val="00E477A4"/>
    <w:rsid w:val="00E47DB4"/>
    <w:rsid w:val="00E47FB6"/>
    <w:rsid w:val="00E501AA"/>
    <w:rsid w:val="00E50330"/>
    <w:rsid w:val="00E505AA"/>
    <w:rsid w:val="00E506D0"/>
    <w:rsid w:val="00E50F5B"/>
    <w:rsid w:val="00E51538"/>
    <w:rsid w:val="00E51F4B"/>
    <w:rsid w:val="00E522F0"/>
    <w:rsid w:val="00E523F2"/>
    <w:rsid w:val="00E5242E"/>
    <w:rsid w:val="00E5252B"/>
    <w:rsid w:val="00E52834"/>
    <w:rsid w:val="00E5288A"/>
    <w:rsid w:val="00E5299E"/>
    <w:rsid w:val="00E52A8E"/>
    <w:rsid w:val="00E531EB"/>
    <w:rsid w:val="00E54A76"/>
    <w:rsid w:val="00E54C8B"/>
    <w:rsid w:val="00E54DD0"/>
    <w:rsid w:val="00E55947"/>
    <w:rsid w:val="00E55C4D"/>
    <w:rsid w:val="00E56256"/>
    <w:rsid w:val="00E562A9"/>
    <w:rsid w:val="00E5673A"/>
    <w:rsid w:val="00E5682C"/>
    <w:rsid w:val="00E56ACA"/>
    <w:rsid w:val="00E56B8F"/>
    <w:rsid w:val="00E56ED9"/>
    <w:rsid w:val="00E5717B"/>
    <w:rsid w:val="00E571BF"/>
    <w:rsid w:val="00E57636"/>
    <w:rsid w:val="00E57B95"/>
    <w:rsid w:val="00E60789"/>
    <w:rsid w:val="00E60AB5"/>
    <w:rsid w:val="00E60B5B"/>
    <w:rsid w:val="00E60E4F"/>
    <w:rsid w:val="00E611F0"/>
    <w:rsid w:val="00E61334"/>
    <w:rsid w:val="00E613E4"/>
    <w:rsid w:val="00E6262E"/>
    <w:rsid w:val="00E62D15"/>
    <w:rsid w:val="00E62ED7"/>
    <w:rsid w:val="00E630DD"/>
    <w:rsid w:val="00E63677"/>
    <w:rsid w:val="00E63D8A"/>
    <w:rsid w:val="00E64883"/>
    <w:rsid w:val="00E648F1"/>
    <w:rsid w:val="00E64FA0"/>
    <w:rsid w:val="00E65868"/>
    <w:rsid w:val="00E65869"/>
    <w:rsid w:val="00E659B2"/>
    <w:rsid w:val="00E66591"/>
    <w:rsid w:val="00E66954"/>
    <w:rsid w:val="00E66967"/>
    <w:rsid w:val="00E669EA"/>
    <w:rsid w:val="00E66A92"/>
    <w:rsid w:val="00E66B64"/>
    <w:rsid w:val="00E675DC"/>
    <w:rsid w:val="00E67831"/>
    <w:rsid w:val="00E67BC6"/>
    <w:rsid w:val="00E67C18"/>
    <w:rsid w:val="00E67E02"/>
    <w:rsid w:val="00E70391"/>
    <w:rsid w:val="00E7111A"/>
    <w:rsid w:val="00E7156E"/>
    <w:rsid w:val="00E7159D"/>
    <w:rsid w:val="00E71781"/>
    <w:rsid w:val="00E71B77"/>
    <w:rsid w:val="00E71C3C"/>
    <w:rsid w:val="00E71CC9"/>
    <w:rsid w:val="00E71CF9"/>
    <w:rsid w:val="00E7206A"/>
    <w:rsid w:val="00E721A8"/>
    <w:rsid w:val="00E72722"/>
    <w:rsid w:val="00E72A2B"/>
    <w:rsid w:val="00E72E5F"/>
    <w:rsid w:val="00E72ED7"/>
    <w:rsid w:val="00E72F1A"/>
    <w:rsid w:val="00E731EC"/>
    <w:rsid w:val="00E7329A"/>
    <w:rsid w:val="00E734F9"/>
    <w:rsid w:val="00E73505"/>
    <w:rsid w:val="00E7365A"/>
    <w:rsid w:val="00E739DB"/>
    <w:rsid w:val="00E73C97"/>
    <w:rsid w:val="00E73CFC"/>
    <w:rsid w:val="00E73F89"/>
    <w:rsid w:val="00E746CE"/>
    <w:rsid w:val="00E750E2"/>
    <w:rsid w:val="00E75167"/>
    <w:rsid w:val="00E753AD"/>
    <w:rsid w:val="00E754C1"/>
    <w:rsid w:val="00E755CE"/>
    <w:rsid w:val="00E758FD"/>
    <w:rsid w:val="00E75C92"/>
    <w:rsid w:val="00E75D62"/>
    <w:rsid w:val="00E7673B"/>
    <w:rsid w:val="00E76D29"/>
    <w:rsid w:val="00E7701F"/>
    <w:rsid w:val="00E770B3"/>
    <w:rsid w:val="00E772BE"/>
    <w:rsid w:val="00E776B8"/>
    <w:rsid w:val="00E778E3"/>
    <w:rsid w:val="00E779E0"/>
    <w:rsid w:val="00E77A2F"/>
    <w:rsid w:val="00E77BDF"/>
    <w:rsid w:val="00E77E82"/>
    <w:rsid w:val="00E804DB"/>
    <w:rsid w:val="00E80878"/>
    <w:rsid w:val="00E808EC"/>
    <w:rsid w:val="00E80AE7"/>
    <w:rsid w:val="00E815DF"/>
    <w:rsid w:val="00E816DC"/>
    <w:rsid w:val="00E81722"/>
    <w:rsid w:val="00E8197D"/>
    <w:rsid w:val="00E81B22"/>
    <w:rsid w:val="00E81D1B"/>
    <w:rsid w:val="00E81FC5"/>
    <w:rsid w:val="00E8227C"/>
    <w:rsid w:val="00E8292B"/>
    <w:rsid w:val="00E82A1A"/>
    <w:rsid w:val="00E82BB8"/>
    <w:rsid w:val="00E82CF3"/>
    <w:rsid w:val="00E82F2E"/>
    <w:rsid w:val="00E83344"/>
    <w:rsid w:val="00E8339B"/>
    <w:rsid w:val="00E834D2"/>
    <w:rsid w:val="00E83A50"/>
    <w:rsid w:val="00E83A99"/>
    <w:rsid w:val="00E8451B"/>
    <w:rsid w:val="00E84815"/>
    <w:rsid w:val="00E84F51"/>
    <w:rsid w:val="00E853C8"/>
    <w:rsid w:val="00E86034"/>
    <w:rsid w:val="00E86CE8"/>
    <w:rsid w:val="00E87360"/>
    <w:rsid w:val="00E87BAF"/>
    <w:rsid w:val="00E87D17"/>
    <w:rsid w:val="00E90026"/>
    <w:rsid w:val="00E905FB"/>
    <w:rsid w:val="00E9062F"/>
    <w:rsid w:val="00E90711"/>
    <w:rsid w:val="00E9082F"/>
    <w:rsid w:val="00E90A79"/>
    <w:rsid w:val="00E90B14"/>
    <w:rsid w:val="00E90C73"/>
    <w:rsid w:val="00E90D3D"/>
    <w:rsid w:val="00E915E3"/>
    <w:rsid w:val="00E91834"/>
    <w:rsid w:val="00E9189A"/>
    <w:rsid w:val="00E91B9C"/>
    <w:rsid w:val="00E91E56"/>
    <w:rsid w:val="00E9263B"/>
    <w:rsid w:val="00E92646"/>
    <w:rsid w:val="00E92691"/>
    <w:rsid w:val="00E928EF"/>
    <w:rsid w:val="00E92C52"/>
    <w:rsid w:val="00E93516"/>
    <w:rsid w:val="00E93DA3"/>
    <w:rsid w:val="00E940FF"/>
    <w:rsid w:val="00E9416C"/>
    <w:rsid w:val="00E942C6"/>
    <w:rsid w:val="00E9481F"/>
    <w:rsid w:val="00E949DF"/>
    <w:rsid w:val="00E94E1A"/>
    <w:rsid w:val="00E94E33"/>
    <w:rsid w:val="00E94EC7"/>
    <w:rsid w:val="00E95225"/>
    <w:rsid w:val="00E956AC"/>
    <w:rsid w:val="00E95C86"/>
    <w:rsid w:val="00E95E0D"/>
    <w:rsid w:val="00E95E38"/>
    <w:rsid w:val="00E96319"/>
    <w:rsid w:val="00E96599"/>
    <w:rsid w:val="00E96764"/>
    <w:rsid w:val="00E968BC"/>
    <w:rsid w:val="00E9692A"/>
    <w:rsid w:val="00E96B5C"/>
    <w:rsid w:val="00E96D79"/>
    <w:rsid w:val="00E96E3E"/>
    <w:rsid w:val="00E97040"/>
    <w:rsid w:val="00E973CB"/>
    <w:rsid w:val="00E97483"/>
    <w:rsid w:val="00E97767"/>
    <w:rsid w:val="00E97D03"/>
    <w:rsid w:val="00EA03C6"/>
    <w:rsid w:val="00EA0765"/>
    <w:rsid w:val="00EA10DF"/>
    <w:rsid w:val="00EA13BC"/>
    <w:rsid w:val="00EA1DE6"/>
    <w:rsid w:val="00EA2298"/>
    <w:rsid w:val="00EA266F"/>
    <w:rsid w:val="00EA2703"/>
    <w:rsid w:val="00EA297C"/>
    <w:rsid w:val="00EA2AF2"/>
    <w:rsid w:val="00EA2F18"/>
    <w:rsid w:val="00EA33BF"/>
    <w:rsid w:val="00EA33F0"/>
    <w:rsid w:val="00EA35AF"/>
    <w:rsid w:val="00EA362C"/>
    <w:rsid w:val="00EA3EE7"/>
    <w:rsid w:val="00EA43BF"/>
    <w:rsid w:val="00EA43E1"/>
    <w:rsid w:val="00EA43F9"/>
    <w:rsid w:val="00EA455E"/>
    <w:rsid w:val="00EA4C0F"/>
    <w:rsid w:val="00EA4C8E"/>
    <w:rsid w:val="00EA5194"/>
    <w:rsid w:val="00EA5359"/>
    <w:rsid w:val="00EA5556"/>
    <w:rsid w:val="00EA589A"/>
    <w:rsid w:val="00EA5C98"/>
    <w:rsid w:val="00EA62BA"/>
    <w:rsid w:val="00EA63B9"/>
    <w:rsid w:val="00EA656F"/>
    <w:rsid w:val="00EA71B0"/>
    <w:rsid w:val="00EA7256"/>
    <w:rsid w:val="00EB00C0"/>
    <w:rsid w:val="00EB0741"/>
    <w:rsid w:val="00EB079B"/>
    <w:rsid w:val="00EB083C"/>
    <w:rsid w:val="00EB085C"/>
    <w:rsid w:val="00EB0D96"/>
    <w:rsid w:val="00EB1A50"/>
    <w:rsid w:val="00EB1F8E"/>
    <w:rsid w:val="00EB26FD"/>
    <w:rsid w:val="00EB2766"/>
    <w:rsid w:val="00EB3021"/>
    <w:rsid w:val="00EB3248"/>
    <w:rsid w:val="00EB3806"/>
    <w:rsid w:val="00EB3899"/>
    <w:rsid w:val="00EB390D"/>
    <w:rsid w:val="00EB3D9C"/>
    <w:rsid w:val="00EB489F"/>
    <w:rsid w:val="00EB4B0C"/>
    <w:rsid w:val="00EB52F9"/>
    <w:rsid w:val="00EB5937"/>
    <w:rsid w:val="00EB5968"/>
    <w:rsid w:val="00EB5C49"/>
    <w:rsid w:val="00EB5D83"/>
    <w:rsid w:val="00EB6CE5"/>
    <w:rsid w:val="00EB7E6A"/>
    <w:rsid w:val="00EB7E99"/>
    <w:rsid w:val="00EC02ED"/>
    <w:rsid w:val="00EC0523"/>
    <w:rsid w:val="00EC0527"/>
    <w:rsid w:val="00EC0620"/>
    <w:rsid w:val="00EC0941"/>
    <w:rsid w:val="00EC0A44"/>
    <w:rsid w:val="00EC0EB0"/>
    <w:rsid w:val="00EC1E7A"/>
    <w:rsid w:val="00EC1EC4"/>
    <w:rsid w:val="00EC1FAF"/>
    <w:rsid w:val="00EC24AB"/>
    <w:rsid w:val="00EC2CB1"/>
    <w:rsid w:val="00EC2D12"/>
    <w:rsid w:val="00EC36E4"/>
    <w:rsid w:val="00EC3BC8"/>
    <w:rsid w:val="00EC3E17"/>
    <w:rsid w:val="00EC4368"/>
    <w:rsid w:val="00EC4643"/>
    <w:rsid w:val="00EC5E5A"/>
    <w:rsid w:val="00EC6398"/>
    <w:rsid w:val="00EC6555"/>
    <w:rsid w:val="00EC7270"/>
    <w:rsid w:val="00EC73E4"/>
    <w:rsid w:val="00EC7878"/>
    <w:rsid w:val="00EC78CA"/>
    <w:rsid w:val="00ED0299"/>
    <w:rsid w:val="00ED0BB0"/>
    <w:rsid w:val="00ED1084"/>
    <w:rsid w:val="00ED134F"/>
    <w:rsid w:val="00ED1527"/>
    <w:rsid w:val="00ED186A"/>
    <w:rsid w:val="00ED2008"/>
    <w:rsid w:val="00ED2106"/>
    <w:rsid w:val="00ED24EB"/>
    <w:rsid w:val="00ED2CC5"/>
    <w:rsid w:val="00ED2E76"/>
    <w:rsid w:val="00ED2FD4"/>
    <w:rsid w:val="00ED3103"/>
    <w:rsid w:val="00ED35B3"/>
    <w:rsid w:val="00ED384C"/>
    <w:rsid w:val="00ED3BFC"/>
    <w:rsid w:val="00ED3F2A"/>
    <w:rsid w:val="00ED40E2"/>
    <w:rsid w:val="00ED472E"/>
    <w:rsid w:val="00ED47A0"/>
    <w:rsid w:val="00ED4A61"/>
    <w:rsid w:val="00ED4D60"/>
    <w:rsid w:val="00ED550D"/>
    <w:rsid w:val="00ED58E9"/>
    <w:rsid w:val="00ED5930"/>
    <w:rsid w:val="00ED5D71"/>
    <w:rsid w:val="00ED62AD"/>
    <w:rsid w:val="00ED70FD"/>
    <w:rsid w:val="00ED786F"/>
    <w:rsid w:val="00ED78F3"/>
    <w:rsid w:val="00ED7EDB"/>
    <w:rsid w:val="00EE046D"/>
    <w:rsid w:val="00EE0784"/>
    <w:rsid w:val="00EE0B87"/>
    <w:rsid w:val="00EE0C6F"/>
    <w:rsid w:val="00EE0D9D"/>
    <w:rsid w:val="00EE0DAD"/>
    <w:rsid w:val="00EE11A3"/>
    <w:rsid w:val="00EE1438"/>
    <w:rsid w:val="00EE15F7"/>
    <w:rsid w:val="00EE1BA4"/>
    <w:rsid w:val="00EE1FE3"/>
    <w:rsid w:val="00EE2052"/>
    <w:rsid w:val="00EE25B8"/>
    <w:rsid w:val="00EE2856"/>
    <w:rsid w:val="00EE290F"/>
    <w:rsid w:val="00EE2B5A"/>
    <w:rsid w:val="00EE3028"/>
    <w:rsid w:val="00EE3099"/>
    <w:rsid w:val="00EE329D"/>
    <w:rsid w:val="00EE3318"/>
    <w:rsid w:val="00EE34BD"/>
    <w:rsid w:val="00EE3522"/>
    <w:rsid w:val="00EE3996"/>
    <w:rsid w:val="00EE3AD3"/>
    <w:rsid w:val="00EE3B2F"/>
    <w:rsid w:val="00EE4190"/>
    <w:rsid w:val="00EE4195"/>
    <w:rsid w:val="00EE4410"/>
    <w:rsid w:val="00EE44F2"/>
    <w:rsid w:val="00EE47C3"/>
    <w:rsid w:val="00EE517E"/>
    <w:rsid w:val="00EE5604"/>
    <w:rsid w:val="00EE560A"/>
    <w:rsid w:val="00EE56DF"/>
    <w:rsid w:val="00EE5A19"/>
    <w:rsid w:val="00EE5B5A"/>
    <w:rsid w:val="00EE5E33"/>
    <w:rsid w:val="00EE5F96"/>
    <w:rsid w:val="00EE62E9"/>
    <w:rsid w:val="00EE658A"/>
    <w:rsid w:val="00EE6B74"/>
    <w:rsid w:val="00EE74DB"/>
    <w:rsid w:val="00EE7525"/>
    <w:rsid w:val="00EE762B"/>
    <w:rsid w:val="00EE786E"/>
    <w:rsid w:val="00EE7876"/>
    <w:rsid w:val="00EE7D3C"/>
    <w:rsid w:val="00EE7E0F"/>
    <w:rsid w:val="00EF0164"/>
    <w:rsid w:val="00EF025C"/>
    <w:rsid w:val="00EF028A"/>
    <w:rsid w:val="00EF02D6"/>
    <w:rsid w:val="00EF0303"/>
    <w:rsid w:val="00EF04F4"/>
    <w:rsid w:val="00EF06CC"/>
    <w:rsid w:val="00EF072A"/>
    <w:rsid w:val="00EF090B"/>
    <w:rsid w:val="00EF0A3B"/>
    <w:rsid w:val="00EF0A69"/>
    <w:rsid w:val="00EF0AB3"/>
    <w:rsid w:val="00EF0ADB"/>
    <w:rsid w:val="00EF0AE0"/>
    <w:rsid w:val="00EF0C10"/>
    <w:rsid w:val="00EF0C95"/>
    <w:rsid w:val="00EF1280"/>
    <w:rsid w:val="00EF135E"/>
    <w:rsid w:val="00EF139A"/>
    <w:rsid w:val="00EF1898"/>
    <w:rsid w:val="00EF1B39"/>
    <w:rsid w:val="00EF1D59"/>
    <w:rsid w:val="00EF2064"/>
    <w:rsid w:val="00EF239E"/>
    <w:rsid w:val="00EF25C4"/>
    <w:rsid w:val="00EF277A"/>
    <w:rsid w:val="00EF28FF"/>
    <w:rsid w:val="00EF2921"/>
    <w:rsid w:val="00EF3369"/>
    <w:rsid w:val="00EF3434"/>
    <w:rsid w:val="00EF3786"/>
    <w:rsid w:val="00EF3B3C"/>
    <w:rsid w:val="00EF3FB0"/>
    <w:rsid w:val="00EF4763"/>
    <w:rsid w:val="00EF48BF"/>
    <w:rsid w:val="00EF4D0F"/>
    <w:rsid w:val="00EF5412"/>
    <w:rsid w:val="00EF624B"/>
    <w:rsid w:val="00EF62FE"/>
    <w:rsid w:val="00EF66B2"/>
    <w:rsid w:val="00EF67EE"/>
    <w:rsid w:val="00EF6879"/>
    <w:rsid w:val="00EF69E1"/>
    <w:rsid w:val="00EF6CA6"/>
    <w:rsid w:val="00EF7458"/>
    <w:rsid w:val="00EF7F4A"/>
    <w:rsid w:val="00F00141"/>
    <w:rsid w:val="00F00193"/>
    <w:rsid w:val="00F00261"/>
    <w:rsid w:val="00F0033F"/>
    <w:rsid w:val="00F00403"/>
    <w:rsid w:val="00F00897"/>
    <w:rsid w:val="00F00949"/>
    <w:rsid w:val="00F00EF1"/>
    <w:rsid w:val="00F010D6"/>
    <w:rsid w:val="00F013CA"/>
    <w:rsid w:val="00F013E4"/>
    <w:rsid w:val="00F015AC"/>
    <w:rsid w:val="00F01964"/>
    <w:rsid w:val="00F01D37"/>
    <w:rsid w:val="00F0213D"/>
    <w:rsid w:val="00F022D7"/>
    <w:rsid w:val="00F0237F"/>
    <w:rsid w:val="00F02AC7"/>
    <w:rsid w:val="00F02B2B"/>
    <w:rsid w:val="00F02E0C"/>
    <w:rsid w:val="00F03170"/>
    <w:rsid w:val="00F037A7"/>
    <w:rsid w:val="00F03D0B"/>
    <w:rsid w:val="00F0469E"/>
    <w:rsid w:val="00F04D27"/>
    <w:rsid w:val="00F04D37"/>
    <w:rsid w:val="00F04E2D"/>
    <w:rsid w:val="00F04E2F"/>
    <w:rsid w:val="00F050E2"/>
    <w:rsid w:val="00F05127"/>
    <w:rsid w:val="00F05590"/>
    <w:rsid w:val="00F05963"/>
    <w:rsid w:val="00F05DFC"/>
    <w:rsid w:val="00F06EFC"/>
    <w:rsid w:val="00F073A1"/>
    <w:rsid w:val="00F07E46"/>
    <w:rsid w:val="00F1048F"/>
    <w:rsid w:val="00F10579"/>
    <w:rsid w:val="00F10B49"/>
    <w:rsid w:val="00F110E9"/>
    <w:rsid w:val="00F111B1"/>
    <w:rsid w:val="00F111D8"/>
    <w:rsid w:val="00F118B9"/>
    <w:rsid w:val="00F11A8D"/>
    <w:rsid w:val="00F12D62"/>
    <w:rsid w:val="00F13058"/>
    <w:rsid w:val="00F130D3"/>
    <w:rsid w:val="00F13272"/>
    <w:rsid w:val="00F13B8E"/>
    <w:rsid w:val="00F13CD3"/>
    <w:rsid w:val="00F1403C"/>
    <w:rsid w:val="00F1474D"/>
    <w:rsid w:val="00F15010"/>
    <w:rsid w:val="00F153A0"/>
    <w:rsid w:val="00F1570B"/>
    <w:rsid w:val="00F1623E"/>
    <w:rsid w:val="00F16261"/>
    <w:rsid w:val="00F16456"/>
    <w:rsid w:val="00F170BC"/>
    <w:rsid w:val="00F17137"/>
    <w:rsid w:val="00F17423"/>
    <w:rsid w:val="00F203C5"/>
    <w:rsid w:val="00F207D2"/>
    <w:rsid w:val="00F20C9B"/>
    <w:rsid w:val="00F20D87"/>
    <w:rsid w:val="00F20FF6"/>
    <w:rsid w:val="00F210D1"/>
    <w:rsid w:val="00F215F7"/>
    <w:rsid w:val="00F216DB"/>
    <w:rsid w:val="00F217EC"/>
    <w:rsid w:val="00F21993"/>
    <w:rsid w:val="00F21D96"/>
    <w:rsid w:val="00F21E16"/>
    <w:rsid w:val="00F21F79"/>
    <w:rsid w:val="00F223DF"/>
    <w:rsid w:val="00F223FC"/>
    <w:rsid w:val="00F2314E"/>
    <w:rsid w:val="00F23534"/>
    <w:rsid w:val="00F236D7"/>
    <w:rsid w:val="00F23F32"/>
    <w:rsid w:val="00F24154"/>
    <w:rsid w:val="00F24215"/>
    <w:rsid w:val="00F2439E"/>
    <w:rsid w:val="00F24490"/>
    <w:rsid w:val="00F248A8"/>
    <w:rsid w:val="00F248B9"/>
    <w:rsid w:val="00F25098"/>
    <w:rsid w:val="00F25211"/>
    <w:rsid w:val="00F257E2"/>
    <w:rsid w:val="00F259FD"/>
    <w:rsid w:val="00F25B16"/>
    <w:rsid w:val="00F26CE4"/>
    <w:rsid w:val="00F271E4"/>
    <w:rsid w:val="00F275A4"/>
    <w:rsid w:val="00F279AA"/>
    <w:rsid w:val="00F27CCC"/>
    <w:rsid w:val="00F27D39"/>
    <w:rsid w:val="00F301A5"/>
    <w:rsid w:val="00F306DC"/>
    <w:rsid w:val="00F3087A"/>
    <w:rsid w:val="00F309F9"/>
    <w:rsid w:val="00F30E99"/>
    <w:rsid w:val="00F310E4"/>
    <w:rsid w:val="00F3161B"/>
    <w:rsid w:val="00F31935"/>
    <w:rsid w:val="00F3198B"/>
    <w:rsid w:val="00F31E8A"/>
    <w:rsid w:val="00F32163"/>
    <w:rsid w:val="00F32365"/>
    <w:rsid w:val="00F328F0"/>
    <w:rsid w:val="00F331F9"/>
    <w:rsid w:val="00F33C2A"/>
    <w:rsid w:val="00F3403E"/>
    <w:rsid w:val="00F3452A"/>
    <w:rsid w:val="00F34537"/>
    <w:rsid w:val="00F350D7"/>
    <w:rsid w:val="00F3514A"/>
    <w:rsid w:val="00F3530F"/>
    <w:rsid w:val="00F355A8"/>
    <w:rsid w:val="00F35774"/>
    <w:rsid w:val="00F35B0C"/>
    <w:rsid w:val="00F36808"/>
    <w:rsid w:val="00F36A3B"/>
    <w:rsid w:val="00F36B1C"/>
    <w:rsid w:val="00F3732A"/>
    <w:rsid w:val="00F3777A"/>
    <w:rsid w:val="00F37925"/>
    <w:rsid w:val="00F37997"/>
    <w:rsid w:val="00F37BDF"/>
    <w:rsid w:val="00F40057"/>
    <w:rsid w:val="00F401DB"/>
    <w:rsid w:val="00F40282"/>
    <w:rsid w:val="00F40388"/>
    <w:rsid w:val="00F4064D"/>
    <w:rsid w:val="00F4088F"/>
    <w:rsid w:val="00F41050"/>
    <w:rsid w:val="00F413AE"/>
    <w:rsid w:val="00F41507"/>
    <w:rsid w:val="00F4165B"/>
    <w:rsid w:val="00F41B05"/>
    <w:rsid w:val="00F41B11"/>
    <w:rsid w:val="00F41B1F"/>
    <w:rsid w:val="00F41BA5"/>
    <w:rsid w:val="00F4211D"/>
    <w:rsid w:val="00F4229E"/>
    <w:rsid w:val="00F42D39"/>
    <w:rsid w:val="00F42E29"/>
    <w:rsid w:val="00F42E75"/>
    <w:rsid w:val="00F4306D"/>
    <w:rsid w:val="00F430FD"/>
    <w:rsid w:val="00F435D7"/>
    <w:rsid w:val="00F439EC"/>
    <w:rsid w:val="00F44116"/>
    <w:rsid w:val="00F441D7"/>
    <w:rsid w:val="00F44319"/>
    <w:rsid w:val="00F4449A"/>
    <w:rsid w:val="00F44F7C"/>
    <w:rsid w:val="00F44FE6"/>
    <w:rsid w:val="00F45497"/>
    <w:rsid w:val="00F45527"/>
    <w:rsid w:val="00F455CF"/>
    <w:rsid w:val="00F45817"/>
    <w:rsid w:val="00F45958"/>
    <w:rsid w:val="00F45D75"/>
    <w:rsid w:val="00F46371"/>
    <w:rsid w:val="00F465C5"/>
    <w:rsid w:val="00F46634"/>
    <w:rsid w:val="00F4663D"/>
    <w:rsid w:val="00F47008"/>
    <w:rsid w:val="00F47458"/>
    <w:rsid w:val="00F4764E"/>
    <w:rsid w:val="00F4769B"/>
    <w:rsid w:val="00F4774C"/>
    <w:rsid w:val="00F5012B"/>
    <w:rsid w:val="00F50231"/>
    <w:rsid w:val="00F50A38"/>
    <w:rsid w:val="00F515ED"/>
    <w:rsid w:val="00F516D5"/>
    <w:rsid w:val="00F51743"/>
    <w:rsid w:val="00F51B7F"/>
    <w:rsid w:val="00F51EE7"/>
    <w:rsid w:val="00F5266E"/>
    <w:rsid w:val="00F529A0"/>
    <w:rsid w:val="00F52AC6"/>
    <w:rsid w:val="00F53076"/>
    <w:rsid w:val="00F5311B"/>
    <w:rsid w:val="00F535F1"/>
    <w:rsid w:val="00F54097"/>
    <w:rsid w:val="00F54D08"/>
    <w:rsid w:val="00F54D31"/>
    <w:rsid w:val="00F54D91"/>
    <w:rsid w:val="00F54F4C"/>
    <w:rsid w:val="00F551AC"/>
    <w:rsid w:val="00F555E1"/>
    <w:rsid w:val="00F55A1A"/>
    <w:rsid w:val="00F55A2B"/>
    <w:rsid w:val="00F55B8D"/>
    <w:rsid w:val="00F560FD"/>
    <w:rsid w:val="00F562A8"/>
    <w:rsid w:val="00F56545"/>
    <w:rsid w:val="00F5656C"/>
    <w:rsid w:val="00F56B33"/>
    <w:rsid w:val="00F56D3D"/>
    <w:rsid w:val="00F571E8"/>
    <w:rsid w:val="00F57305"/>
    <w:rsid w:val="00F57543"/>
    <w:rsid w:val="00F577BC"/>
    <w:rsid w:val="00F577F9"/>
    <w:rsid w:val="00F5796D"/>
    <w:rsid w:val="00F57C4D"/>
    <w:rsid w:val="00F57C9B"/>
    <w:rsid w:val="00F57EAB"/>
    <w:rsid w:val="00F57FF8"/>
    <w:rsid w:val="00F6021F"/>
    <w:rsid w:val="00F6045F"/>
    <w:rsid w:val="00F604AA"/>
    <w:rsid w:val="00F60783"/>
    <w:rsid w:val="00F60785"/>
    <w:rsid w:val="00F608D2"/>
    <w:rsid w:val="00F60912"/>
    <w:rsid w:val="00F60E03"/>
    <w:rsid w:val="00F61977"/>
    <w:rsid w:val="00F62449"/>
    <w:rsid w:val="00F62AFD"/>
    <w:rsid w:val="00F62F25"/>
    <w:rsid w:val="00F631F3"/>
    <w:rsid w:val="00F63B40"/>
    <w:rsid w:val="00F646AA"/>
    <w:rsid w:val="00F6479A"/>
    <w:rsid w:val="00F64981"/>
    <w:rsid w:val="00F64B1D"/>
    <w:rsid w:val="00F65370"/>
    <w:rsid w:val="00F65894"/>
    <w:rsid w:val="00F658EC"/>
    <w:rsid w:val="00F65C9A"/>
    <w:rsid w:val="00F660FB"/>
    <w:rsid w:val="00F6662E"/>
    <w:rsid w:val="00F67277"/>
    <w:rsid w:val="00F6733F"/>
    <w:rsid w:val="00F6749D"/>
    <w:rsid w:val="00F674FA"/>
    <w:rsid w:val="00F67751"/>
    <w:rsid w:val="00F67BE1"/>
    <w:rsid w:val="00F67D4F"/>
    <w:rsid w:val="00F67F85"/>
    <w:rsid w:val="00F70622"/>
    <w:rsid w:val="00F70A1C"/>
    <w:rsid w:val="00F70FEC"/>
    <w:rsid w:val="00F71371"/>
    <w:rsid w:val="00F713F0"/>
    <w:rsid w:val="00F71569"/>
    <w:rsid w:val="00F7190D"/>
    <w:rsid w:val="00F719C2"/>
    <w:rsid w:val="00F71ADF"/>
    <w:rsid w:val="00F71AFF"/>
    <w:rsid w:val="00F71E2C"/>
    <w:rsid w:val="00F7214A"/>
    <w:rsid w:val="00F722D0"/>
    <w:rsid w:val="00F7230A"/>
    <w:rsid w:val="00F72C11"/>
    <w:rsid w:val="00F72D11"/>
    <w:rsid w:val="00F73627"/>
    <w:rsid w:val="00F7370B"/>
    <w:rsid w:val="00F73D2A"/>
    <w:rsid w:val="00F73F1B"/>
    <w:rsid w:val="00F74175"/>
    <w:rsid w:val="00F74343"/>
    <w:rsid w:val="00F74823"/>
    <w:rsid w:val="00F74D10"/>
    <w:rsid w:val="00F75709"/>
    <w:rsid w:val="00F75DA3"/>
    <w:rsid w:val="00F75F5C"/>
    <w:rsid w:val="00F7691E"/>
    <w:rsid w:val="00F76D6B"/>
    <w:rsid w:val="00F77915"/>
    <w:rsid w:val="00F77A26"/>
    <w:rsid w:val="00F77DFD"/>
    <w:rsid w:val="00F77E77"/>
    <w:rsid w:val="00F77EAF"/>
    <w:rsid w:val="00F77FDE"/>
    <w:rsid w:val="00F80076"/>
    <w:rsid w:val="00F80093"/>
    <w:rsid w:val="00F801D3"/>
    <w:rsid w:val="00F802A3"/>
    <w:rsid w:val="00F80924"/>
    <w:rsid w:val="00F8227F"/>
    <w:rsid w:val="00F8251C"/>
    <w:rsid w:val="00F82839"/>
    <w:rsid w:val="00F82CB9"/>
    <w:rsid w:val="00F83332"/>
    <w:rsid w:val="00F83F67"/>
    <w:rsid w:val="00F8426F"/>
    <w:rsid w:val="00F84499"/>
    <w:rsid w:val="00F84B8F"/>
    <w:rsid w:val="00F84C8D"/>
    <w:rsid w:val="00F84FB3"/>
    <w:rsid w:val="00F8511A"/>
    <w:rsid w:val="00F854B1"/>
    <w:rsid w:val="00F854C1"/>
    <w:rsid w:val="00F85696"/>
    <w:rsid w:val="00F85887"/>
    <w:rsid w:val="00F85A88"/>
    <w:rsid w:val="00F863F4"/>
    <w:rsid w:val="00F8682E"/>
    <w:rsid w:val="00F86882"/>
    <w:rsid w:val="00F869E1"/>
    <w:rsid w:val="00F86BB1"/>
    <w:rsid w:val="00F86DBA"/>
    <w:rsid w:val="00F86E4D"/>
    <w:rsid w:val="00F86E7F"/>
    <w:rsid w:val="00F87117"/>
    <w:rsid w:val="00F871AC"/>
    <w:rsid w:val="00F87400"/>
    <w:rsid w:val="00F8779E"/>
    <w:rsid w:val="00F878D7"/>
    <w:rsid w:val="00F87AA0"/>
    <w:rsid w:val="00F87B6D"/>
    <w:rsid w:val="00F87FB3"/>
    <w:rsid w:val="00F87FC2"/>
    <w:rsid w:val="00F90320"/>
    <w:rsid w:val="00F90352"/>
    <w:rsid w:val="00F906E4"/>
    <w:rsid w:val="00F90B55"/>
    <w:rsid w:val="00F912EC"/>
    <w:rsid w:val="00F9148F"/>
    <w:rsid w:val="00F914FC"/>
    <w:rsid w:val="00F91758"/>
    <w:rsid w:val="00F91D0C"/>
    <w:rsid w:val="00F91E9F"/>
    <w:rsid w:val="00F9220F"/>
    <w:rsid w:val="00F9273E"/>
    <w:rsid w:val="00F92927"/>
    <w:rsid w:val="00F92936"/>
    <w:rsid w:val="00F92FFD"/>
    <w:rsid w:val="00F931E2"/>
    <w:rsid w:val="00F9350F"/>
    <w:rsid w:val="00F93A4C"/>
    <w:rsid w:val="00F93D98"/>
    <w:rsid w:val="00F93E1A"/>
    <w:rsid w:val="00F94459"/>
    <w:rsid w:val="00F944BA"/>
    <w:rsid w:val="00F9468C"/>
    <w:rsid w:val="00F94789"/>
    <w:rsid w:val="00F9499F"/>
    <w:rsid w:val="00F94A1A"/>
    <w:rsid w:val="00F95527"/>
    <w:rsid w:val="00F957AC"/>
    <w:rsid w:val="00F95F26"/>
    <w:rsid w:val="00F9616E"/>
    <w:rsid w:val="00F9643F"/>
    <w:rsid w:val="00F96A84"/>
    <w:rsid w:val="00F96B50"/>
    <w:rsid w:val="00F96E72"/>
    <w:rsid w:val="00F970D9"/>
    <w:rsid w:val="00F9710B"/>
    <w:rsid w:val="00F972D0"/>
    <w:rsid w:val="00F978DD"/>
    <w:rsid w:val="00F979C8"/>
    <w:rsid w:val="00F97AA9"/>
    <w:rsid w:val="00F97AF3"/>
    <w:rsid w:val="00F97DBD"/>
    <w:rsid w:val="00FA0186"/>
    <w:rsid w:val="00FA058B"/>
    <w:rsid w:val="00FA0673"/>
    <w:rsid w:val="00FA080A"/>
    <w:rsid w:val="00FA11A3"/>
    <w:rsid w:val="00FA1217"/>
    <w:rsid w:val="00FA1A73"/>
    <w:rsid w:val="00FA1A9F"/>
    <w:rsid w:val="00FA1AF7"/>
    <w:rsid w:val="00FA1EC6"/>
    <w:rsid w:val="00FA2062"/>
    <w:rsid w:val="00FA23F1"/>
    <w:rsid w:val="00FA2431"/>
    <w:rsid w:val="00FA266D"/>
    <w:rsid w:val="00FA2751"/>
    <w:rsid w:val="00FA295E"/>
    <w:rsid w:val="00FA2B33"/>
    <w:rsid w:val="00FA2B8B"/>
    <w:rsid w:val="00FA2BC2"/>
    <w:rsid w:val="00FA31E2"/>
    <w:rsid w:val="00FA3322"/>
    <w:rsid w:val="00FA344D"/>
    <w:rsid w:val="00FA34F3"/>
    <w:rsid w:val="00FA4205"/>
    <w:rsid w:val="00FA42B1"/>
    <w:rsid w:val="00FA4505"/>
    <w:rsid w:val="00FA49D4"/>
    <w:rsid w:val="00FA4C0C"/>
    <w:rsid w:val="00FA4D9B"/>
    <w:rsid w:val="00FA522C"/>
    <w:rsid w:val="00FA528C"/>
    <w:rsid w:val="00FA530F"/>
    <w:rsid w:val="00FA532A"/>
    <w:rsid w:val="00FA574A"/>
    <w:rsid w:val="00FA57FF"/>
    <w:rsid w:val="00FA588C"/>
    <w:rsid w:val="00FA5BF3"/>
    <w:rsid w:val="00FA5F47"/>
    <w:rsid w:val="00FA6471"/>
    <w:rsid w:val="00FA6A4B"/>
    <w:rsid w:val="00FA6A5F"/>
    <w:rsid w:val="00FA73F6"/>
    <w:rsid w:val="00FA7EAE"/>
    <w:rsid w:val="00FB0040"/>
    <w:rsid w:val="00FB02A5"/>
    <w:rsid w:val="00FB04C4"/>
    <w:rsid w:val="00FB080F"/>
    <w:rsid w:val="00FB0F7A"/>
    <w:rsid w:val="00FB1334"/>
    <w:rsid w:val="00FB1510"/>
    <w:rsid w:val="00FB1991"/>
    <w:rsid w:val="00FB1C5C"/>
    <w:rsid w:val="00FB1F43"/>
    <w:rsid w:val="00FB22E7"/>
    <w:rsid w:val="00FB2450"/>
    <w:rsid w:val="00FB28BE"/>
    <w:rsid w:val="00FB2EF5"/>
    <w:rsid w:val="00FB2F9A"/>
    <w:rsid w:val="00FB2FFD"/>
    <w:rsid w:val="00FB3221"/>
    <w:rsid w:val="00FB38B6"/>
    <w:rsid w:val="00FB394D"/>
    <w:rsid w:val="00FB3B45"/>
    <w:rsid w:val="00FB3D5A"/>
    <w:rsid w:val="00FB3F28"/>
    <w:rsid w:val="00FB4056"/>
    <w:rsid w:val="00FB407F"/>
    <w:rsid w:val="00FB4360"/>
    <w:rsid w:val="00FB5050"/>
    <w:rsid w:val="00FB5338"/>
    <w:rsid w:val="00FB57E2"/>
    <w:rsid w:val="00FB595E"/>
    <w:rsid w:val="00FB59F2"/>
    <w:rsid w:val="00FB61BD"/>
    <w:rsid w:val="00FB625E"/>
    <w:rsid w:val="00FB6374"/>
    <w:rsid w:val="00FB699F"/>
    <w:rsid w:val="00FB6C9F"/>
    <w:rsid w:val="00FB729C"/>
    <w:rsid w:val="00FB72C2"/>
    <w:rsid w:val="00FB7495"/>
    <w:rsid w:val="00FB75C3"/>
    <w:rsid w:val="00FB7691"/>
    <w:rsid w:val="00FB792A"/>
    <w:rsid w:val="00FB7B45"/>
    <w:rsid w:val="00FB7BF2"/>
    <w:rsid w:val="00FB7E6A"/>
    <w:rsid w:val="00FC0354"/>
    <w:rsid w:val="00FC03BE"/>
    <w:rsid w:val="00FC0518"/>
    <w:rsid w:val="00FC0C9F"/>
    <w:rsid w:val="00FC11A5"/>
    <w:rsid w:val="00FC122B"/>
    <w:rsid w:val="00FC131F"/>
    <w:rsid w:val="00FC180C"/>
    <w:rsid w:val="00FC2416"/>
    <w:rsid w:val="00FC25C3"/>
    <w:rsid w:val="00FC2737"/>
    <w:rsid w:val="00FC2A31"/>
    <w:rsid w:val="00FC2A77"/>
    <w:rsid w:val="00FC3BC9"/>
    <w:rsid w:val="00FC3D0B"/>
    <w:rsid w:val="00FC3F63"/>
    <w:rsid w:val="00FC47F8"/>
    <w:rsid w:val="00FC4894"/>
    <w:rsid w:val="00FC4C1F"/>
    <w:rsid w:val="00FC4C30"/>
    <w:rsid w:val="00FC4F12"/>
    <w:rsid w:val="00FC4F68"/>
    <w:rsid w:val="00FC4FF5"/>
    <w:rsid w:val="00FC5249"/>
    <w:rsid w:val="00FC5583"/>
    <w:rsid w:val="00FC569D"/>
    <w:rsid w:val="00FC5F17"/>
    <w:rsid w:val="00FC60F5"/>
    <w:rsid w:val="00FC6928"/>
    <w:rsid w:val="00FC6D60"/>
    <w:rsid w:val="00FC6E9F"/>
    <w:rsid w:val="00FC7083"/>
    <w:rsid w:val="00FC7397"/>
    <w:rsid w:val="00FC7586"/>
    <w:rsid w:val="00FC75DB"/>
    <w:rsid w:val="00FC7964"/>
    <w:rsid w:val="00FC79BD"/>
    <w:rsid w:val="00FD016A"/>
    <w:rsid w:val="00FD0370"/>
    <w:rsid w:val="00FD066C"/>
    <w:rsid w:val="00FD0B4C"/>
    <w:rsid w:val="00FD1111"/>
    <w:rsid w:val="00FD1262"/>
    <w:rsid w:val="00FD1D4A"/>
    <w:rsid w:val="00FD1F97"/>
    <w:rsid w:val="00FD2250"/>
    <w:rsid w:val="00FD2584"/>
    <w:rsid w:val="00FD2A00"/>
    <w:rsid w:val="00FD35FF"/>
    <w:rsid w:val="00FD37DE"/>
    <w:rsid w:val="00FD38DE"/>
    <w:rsid w:val="00FD3AFF"/>
    <w:rsid w:val="00FD3BAD"/>
    <w:rsid w:val="00FD46DC"/>
    <w:rsid w:val="00FD4857"/>
    <w:rsid w:val="00FD4873"/>
    <w:rsid w:val="00FD49E0"/>
    <w:rsid w:val="00FD4B3A"/>
    <w:rsid w:val="00FD54AF"/>
    <w:rsid w:val="00FD55B6"/>
    <w:rsid w:val="00FD5A4C"/>
    <w:rsid w:val="00FD5D45"/>
    <w:rsid w:val="00FD5F09"/>
    <w:rsid w:val="00FD5F10"/>
    <w:rsid w:val="00FD639D"/>
    <w:rsid w:val="00FD6478"/>
    <w:rsid w:val="00FD6E53"/>
    <w:rsid w:val="00FD7048"/>
    <w:rsid w:val="00FD7188"/>
    <w:rsid w:val="00FD7340"/>
    <w:rsid w:val="00FD7D0D"/>
    <w:rsid w:val="00FE019A"/>
    <w:rsid w:val="00FE034E"/>
    <w:rsid w:val="00FE07C1"/>
    <w:rsid w:val="00FE08FA"/>
    <w:rsid w:val="00FE0B48"/>
    <w:rsid w:val="00FE0B83"/>
    <w:rsid w:val="00FE13C4"/>
    <w:rsid w:val="00FE1478"/>
    <w:rsid w:val="00FE168D"/>
    <w:rsid w:val="00FE19AC"/>
    <w:rsid w:val="00FE1ABA"/>
    <w:rsid w:val="00FE26CB"/>
    <w:rsid w:val="00FE2840"/>
    <w:rsid w:val="00FE2FE9"/>
    <w:rsid w:val="00FE32EA"/>
    <w:rsid w:val="00FE352D"/>
    <w:rsid w:val="00FE364D"/>
    <w:rsid w:val="00FE365F"/>
    <w:rsid w:val="00FE3998"/>
    <w:rsid w:val="00FE3E88"/>
    <w:rsid w:val="00FE4431"/>
    <w:rsid w:val="00FE47B5"/>
    <w:rsid w:val="00FE4DC1"/>
    <w:rsid w:val="00FE4E95"/>
    <w:rsid w:val="00FE5236"/>
    <w:rsid w:val="00FE5384"/>
    <w:rsid w:val="00FE5491"/>
    <w:rsid w:val="00FE5A21"/>
    <w:rsid w:val="00FE5DA5"/>
    <w:rsid w:val="00FE659A"/>
    <w:rsid w:val="00FE680D"/>
    <w:rsid w:val="00FE6C5A"/>
    <w:rsid w:val="00FE6D29"/>
    <w:rsid w:val="00FE6D87"/>
    <w:rsid w:val="00FE6DD4"/>
    <w:rsid w:val="00FE6E66"/>
    <w:rsid w:val="00FE7342"/>
    <w:rsid w:val="00FE742D"/>
    <w:rsid w:val="00FE750B"/>
    <w:rsid w:val="00FE77BB"/>
    <w:rsid w:val="00FE7E8D"/>
    <w:rsid w:val="00FF01BA"/>
    <w:rsid w:val="00FF0779"/>
    <w:rsid w:val="00FF1134"/>
    <w:rsid w:val="00FF1261"/>
    <w:rsid w:val="00FF1952"/>
    <w:rsid w:val="00FF1A0A"/>
    <w:rsid w:val="00FF1DC2"/>
    <w:rsid w:val="00FF1FD1"/>
    <w:rsid w:val="00FF2844"/>
    <w:rsid w:val="00FF2939"/>
    <w:rsid w:val="00FF2A1D"/>
    <w:rsid w:val="00FF2AD6"/>
    <w:rsid w:val="00FF2B91"/>
    <w:rsid w:val="00FF2CA0"/>
    <w:rsid w:val="00FF2DA6"/>
    <w:rsid w:val="00FF2F4A"/>
    <w:rsid w:val="00FF2FD1"/>
    <w:rsid w:val="00FF30D9"/>
    <w:rsid w:val="00FF31AF"/>
    <w:rsid w:val="00FF3AD7"/>
    <w:rsid w:val="00FF3EF4"/>
    <w:rsid w:val="00FF3F3D"/>
    <w:rsid w:val="00FF4621"/>
    <w:rsid w:val="00FF49F5"/>
    <w:rsid w:val="00FF4AB4"/>
    <w:rsid w:val="00FF54E1"/>
    <w:rsid w:val="00FF55FE"/>
    <w:rsid w:val="00FF5900"/>
    <w:rsid w:val="00FF5C1E"/>
    <w:rsid w:val="00FF5C87"/>
    <w:rsid w:val="00FF5C88"/>
    <w:rsid w:val="00FF60EB"/>
    <w:rsid w:val="00FF61BA"/>
    <w:rsid w:val="00FF61BF"/>
    <w:rsid w:val="00FF634B"/>
    <w:rsid w:val="00FF6637"/>
    <w:rsid w:val="00FF722B"/>
    <w:rsid w:val="00FF7370"/>
    <w:rsid w:val="00FF7918"/>
    <w:rsid w:val="00FF795D"/>
    <w:rsid w:val="05DE1D42"/>
    <w:rsid w:val="09876755"/>
    <w:rsid w:val="0D3A49EB"/>
    <w:rsid w:val="117417AC"/>
    <w:rsid w:val="32B31CDC"/>
    <w:rsid w:val="38507FCD"/>
    <w:rsid w:val="3D210912"/>
    <w:rsid w:val="3EB43064"/>
    <w:rsid w:val="43153D98"/>
    <w:rsid w:val="46326F64"/>
    <w:rsid w:val="52087014"/>
    <w:rsid w:val="54D56D61"/>
    <w:rsid w:val="5EBC6535"/>
    <w:rsid w:val="690F6F65"/>
    <w:rsid w:val="6F86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4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文字 Char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Char"/>
    <w:basedOn w:val="13"/>
    <w:link w:val="7"/>
    <w:semiHidden/>
    <w:qFormat/>
    <w:uiPriority w:val="99"/>
    <w:rPr>
      <w:b/>
      <w:bCs/>
    </w:rPr>
  </w:style>
  <w:style w:type="character" w:customStyle="1" w:styleId="15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828\AppData\Roaming\kingsoft\office6\templates\download\1ed1eed6-c0b9-4843-9d61-d0c6ddbbcb74\&#22823;&#23398;&#22870;&#23398;&#37329;&#30003;&#35831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大学奖学金申请表.docx</Template>
  <Pages>1</Pages>
  <Words>236</Words>
  <Characters>236</Characters>
  <Lines>4</Lines>
  <Paragraphs>1</Paragraphs>
  <TotalTime>6</TotalTime>
  <ScaleCrop>false</ScaleCrop>
  <LinksUpToDate>false</LinksUpToDate>
  <CharactersWithSpaces>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2025-10-22T01:31:00Z</dcterms:created>
  <dc:creator>TTmengbao</dc:creator>
  <cp:lastModifiedBy>吴宵宵</cp:lastModifiedBy>
  <dcterms:modified xsi:type="dcterms:W3CDTF">2026-09-24T00:56:47Z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v1.0_mb_T88t76x4hCpHlbxxgo8Y6Q==</vt:lpwstr>
  </property>
  <property fmtid="{D5CDD505-2E9C-101B-9397-08002B2CF9AE}" pid="4" name="ICV">
    <vt:lpwstr>7B6DF5D5B6414654B06ED04C4C72B1B2_11</vt:lpwstr>
  </property>
  <property fmtid="{D5CDD505-2E9C-101B-9397-08002B2CF9AE}" pid="5" name="KSOTemplateDocerSaveRecord">
    <vt:lpwstr>eyJoZGlkIjoiOTZiZTBlNDMxYWEzODRhNjMxNTRjOTljOTgyNjhmOTkiLCJ1c2VySWQiOiIyOTk5NzQyODAifQ==</vt:lpwstr>
  </property>
</Properties>
</file>